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4.176905pt;height:761.1pt;mso-position-horizontal-relative:char;mso-position-vertical-relative:line" type="#_x0000_t75">
            <v:imagedata r:id="rId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28" w:lineRule="exact"/>
        <w:ind w:left="4675" w:right="-20"/>
        <w:jc w:val="left"/>
        <w:rPr>
          <w:rFonts w:ascii="Impact" w:hAnsi="Impact" w:cs="Impact" w:eastAsia="Impact"/>
          <w:sz w:val="37"/>
          <w:szCs w:val="37"/>
        </w:rPr>
      </w:pPr>
      <w:rPr/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MARSOC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Marines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return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from</w:t>
      </w:r>
      <w:r>
        <w:rPr>
          <w:rFonts w:ascii="Impact" w:hAnsi="Impact" w:cs="Impact" w:eastAsia="Impact"/>
          <w:sz w:val="37"/>
          <w:szCs w:val="37"/>
          <w:color w:val="000000"/>
          <w:spacing w:val="0"/>
          <w:w w:val="100"/>
          <w:position w:val="0"/>
        </w:rPr>
      </w:r>
    </w:p>
    <w:p>
      <w:pPr>
        <w:spacing w:before="0" w:after="0" w:line="428" w:lineRule="exact"/>
        <w:ind w:left="4675" w:right="-20"/>
        <w:jc w:val="left"/>
        <w:rPr>
          <w:rFonts w:ascii="Impact" w:hAnsi="Impact" w:cs="Impact" w:eastAsia="Impact"/>
          <w:sz w:val="37"/>
          <w:szCs w:val="37"/>
        </w:rPr>
      </w:pPr>
      <w:rPr/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Afghan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deployment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...</w:t>
      </w:r>
      <w:r>
        <w:rPr>
          <w:rFonts w:ascii="Impact" w:hAnsi="Impact" w:cs="Impact" w:eastAsia="Impact"/>
          <w:sz w:val="37"/>
          <w:szCs w:val="37"/>
          <w:color w:val="231F20"/>
          <w:spacing w:val="7"/>
          <w:w w:val="100"/>
          <w:position w:val="-1"/>
        </w:rPr>
        <w:t> </w:t>
      </w:r>
      <w:r>
        <w:rPr>
          <w:rFonts w:ascii="Impact" w:hAnsi="Impact" w:cs="Impact" w:eastAsia="Impact"/>
          <w:sz w:val="37"/>
          <w:szCs w:val="37"/>
          <w:color w:val="231F20"/>
          <w:spacing w:val="0"/>
          <w:w w:val="100"/>
          <w:position w:val="-1"/>
        </w:rPr>
        <w:t>30</w:t>
      </w:r>
      <w:r>
        <w:rPr>
          <w:rFonts w:ascii="Impact" w:hAnsi="Impact" w:cs="Impact" w:eastAsia="Impact"/>
          <w:sz w:val="37"/>
          <w:szCs w:val="3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23" w:lineRule="exact"/>
        <w:ind w:left="143" w:right="-20"/>
        <w:jc w:val="left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w w:val="99"/>
        </w:rPr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shadow/>
        </w:rPr>
        <w:t>Tip</w:t>
      </w:r>
      <w:r>
        <w:rPr>
          <w:rFonts w:ascii="Impact" w:hAnsi="Impact" w:cs="Impact" w:eastAsia="Impact"/>
          <w:sz w:val="67"/>
          <w:szCs w:val="67"/>
          <w:color w:val="D8AC10"/>
          <w:spacing w:val="4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shadow/>
        </w:rPr>
        <w:t>of</w:t>
      </w:r>
      <w:r>
        <w:rPr>
          <w:rFonts w:ascii="Impact" w:hAnsi="Impact" w:cs="Impact" w:eastAsia="Impact"/>
          <w:sz w:val="67"/>
          <w:szCs w:val="67"/>
          <w:color w:val="D8AC10"/>
          <w:spacing w:val="7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shadow/>
        </w:rPr>
        <w:t>the</w:t>
      </w:r>
      <w:r>
        <w:rPr>
          <w:rFonts w:ascii="Impact" w:hAnsi="Impact" w:cs="Impact" w:eastAsia="Impact"/>
          <w:sz w:val="67"/>
          <w:szCs w:val="67"/>
          <w:color w:val="D8AC10"/>
          <w:spacing w:val="3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shadow/>
        </w:rPr>
        <w:t>Spear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2240" w:h="15840"/>
          <w:pgMar w:top="1480" w:bottom="280" w:left="1320" w:right="920"/>
        </w:sectPr>
      </w:pPr>
      <w:rPr/>
    </w:p>
    <w:p>
      <w:pPr>
        <w:spacing w:before="65" w:after="0" w:line="240" w:lineRule="auto"/>
        <w:ind w:left="112" w:right="-20"/>
        <w:jc w:val="left"/>
        <w:rPr>
          <w:rFonts w:ascii="Impact" w:hAnsi="Impact" w:cs="Impact" w:eastAsia="Impact"/>
          <w:sz w:val="18"/>
          <w:szCs w:val="18"/>
        </w:rPr>
      </w:pPr>
      <w:rPr/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Adm.</w:t>
      </w:r>
      <w:r>
        <w:rPr>
          <w:rFonts w:ascii="Impact" w:hAnsi="Impact" w:cs="Impact" w:eastAsia="Impact"/>
          <w:sz w:val="18"/>
          <w:szCs w:val="18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William</w:t>
      </w:r>
      <w:r>
        <w:rPr>
          <w:rFonts w:ascii="Impact" w:hAnsi="Impact" w:cs="Impact" w:eastAsia="Impact"/>
          <w:sz w:val="18"/>
          <w:szCs w:val="18"/>
          <w:color w:val="231F20"/>
          <w:spacing w:val="21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H.</w:t>
      </w:r>
      <w:r>
        <w:rPr>
          <w:rFonts w:ascii="Impact" w:hAnsi="Impact" w:cs="Impact" w:eastAsia="Impact"/>
          <w:sz w:val="18"/>
          <w:szCs w:val="18"/>
          <w:color w:val="231F20"/>
          <w:spacing w:val="8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3"/>
        </w:rPr>
        <w:t>McRaven</w:t>
      </w:r>
      <w:r>
        <w:rPr>
          <w:rFonts w:ascii="Impact" w:hAnsi="Impact" w:cs="Impact" w:eastAsia="Impact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40" w:lineRule="auto"/>
        <w:ind w:left="112" w:right="-20"/>
        <w:jc w:val="left"/>
        <w:rPr>
          <w:rFonts w:ascii="Impact" w:hAnsi="Impact" w:cs="Impact" w:eastAsia="Impact"/>
          <w:sz w:val="18"/>
          <w:szCs w:val="18"/>
        </w:rPr>
      </w:pPr>
      <w:rPr/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Commande</w:t>
      </w:r>
      <w:r>
        <w:rPr>
          <w:rFonts w:ascii="Impact" w:hAnsi="Impact" w:cs="Impact" w:eastAsia="Impact"/>
          <w:sz w:val="18"/>
          <w:szCs w:val="18"/>
          <w:color w:val="231F20"/>
          <w:spacing w:val="-13"/>
          <w:w w:val="100"/>
        </w:rPr>
        <w:t>r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,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3"/>
        </w:rPr>
        <w:t>USSOCOM</w:t>
      </w:r>
      <w:r>
        <w:rPr>
          <w:rFonts w:ascii="Impact" w:hAnsi="Impact" w:cs="Impact" w:eastAsia="Impact"/>
          <w:sz w:val="18"/>
          <w:szCs w:val="18"/>
          <w:color w:val="000000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2" w:right="-20"/>
        <w:jc w:val="left"/>
        <w:rPr>
          <w:rFonts w:ascii="Impact" w:hAnsi="Impact" w:cs="Impact" w:eastAsia="Impact"/>
          <w:sz w:val="18"/>
          <w:szCs w:val="18"/>
        </w:rPr>
      </w:pPr>
      <w:rPr/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CSM</w:t>
      </w:r>
      <w:r>
        <w:rPr>
          <w:rFonts w:ascii="Impact" w:hAnsi="Impact" w:cs="Impact" w:eastAsia="Impact"/>
          <w:sz w:val="18"/>
          <w:szCs w:val="18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Chris</w:t>
      </w:r>
      <w:r>
        <w:rPr>
          <w:rFonts w:ascii="Impact" w:hAnsi="Impact" w:cs="Impact" w:eastAsia="Impact"/>
          <w:sz w:val="18"/>
          <w:szCs w:val="18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3"/>
        </w:rPr>
        <w:t>Faris</w:t>
      </w:r>
      <w:r>
        <w:rPr>
          <w:rFonts w:ascii="Impact" w:hAnsi="Impact" w:cs="Impact" w:eastAsia="Impact"/>
          <w:sz w:val="18"/>
          <w:szCs w:val="18"/>
          <w:color w:val="000000"/>
          <w:spacing w:val="0"/>
          <w:w w:val="100"/>
        </w:rPr>
      </w:r>
    </w:p>
    <w:p>
      <w:pPr>
        <w:spacing w:before="18" w:after="0" w:line="240" w:lineRule="auto"/>
        <w:ind w:left="112" w:right="-68"/>
        <w:jc w:val="left"/>
        <w:rPr>
          <w:rFonts w:ascii="Impact" w:hAnsi="Impact" w:cs="Impact" w:eastAsia="Impact"/>
          <w:sz w:val="18"/>
          <w:szCs w:val="18"/>
        </w:rPr>
      </w:pPr>
      <w:rPr/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Command</w:t>
      </w:r>
      <w:r>
        <w:rPr>
          <w:rFonts w:ascii="Impact" w:hAnsi="Impact" w:cs="Impact" w:eastAsia="Impact"/>
          <w:sz w:val="18"/>
          <w:szCs w:val="18"/>
          <w:color w:val="231F20"/>
          <w:spacing w:val="26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0"/>
        </w:rPr>
        <w:t>Sergeant</w:t>
      </w:r>
      <w:r>
        <w:rPr>
          <w:rFonts w:ascii="Impact" w:hAnsi="Impact" w:cs="Impact" w:eastAsia="Impact"/>
          <w:sz w:val="18"/>
          <w:szCs w:val="18"/>
          <w:color w:val="231F20"/>
          <w:spacing w:val="24"/>
          <w:w w:val="100"/>
        </w:rPr>
        <w:t> </w:t>
      </w:r>
      <w:r>
        <w:rPr>
          <w:rFonts w:ascii="Impact" w:hAnsi="Impact" w:cs="Impact" w:eastAsia="Impact"/>
          <w:sz w:val="18"/>
          <w:szCs w:val="18"/>
          <w:color w:val="231F20"/>
          <w:spacing w:val="0"/>
          <w:w w:val="103"/>
        </w:rPr>
        <w:t>Major</w:t>
      </w:r>
      <w:r>
        <w:rPr>
          <w:rFonts w:ascii="Impact" w:hAnsi="Impact" w:cs="Impact" w:eastAsia="Impact"/>
          <w:sz w:val="18"/>
          <w:szCs w:val="18"/>
          <w:color w:val="000000"/>
          <w:spacing w:val="0"/>
          <w:w w:val="100"/>
        </w:rPr>
      </w:r>
    </w:p>
    <w:p>
      <w:pPr>
        <w:spacing w:before="40" w:after="0" w:line="262" w:lineRule="auto"/>
        <w:ind w:right="104"/>
        <w:jc w:val="left"/>
        <w:rPr>
          <w:rFonts w:ascii="Arial Narrow" w:hAnsi="Arial Narrow" w:cs="Arial Narrow" w:eastAsia="Arial Narrow"/>
          <w:sz w:val="16"/>
          <w:szCs w:val="16"/>
        </w:rPr>
      </w:pPr>
      <w:rPr/>
      <w:r>
        <w:rPr/>
        <w:br w:type="column"/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U.S.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Special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Operations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Command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publication.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Contents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not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necessarily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2"/>
          <w:w w:val="100"/>
        </w:rPr>
        <w:t>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ficial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views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of,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endorsed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b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10"/>
          <w:w w:val="100"/>
        </w:rPr>
        <w:t>y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U.S.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Government,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Department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Defense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USSOCOM.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content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edited,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prepared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and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provided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USSOCOM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Public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2"/>
          <w:w w:val="100"/>
        </w:rPr>
        <w:t>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fairs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2"/>
          <w:w w:val="100"/>
        </w:rPr>
        <w:t>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fice,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7701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15"/>
          <w:w w:val="100"/>
        </w:rPr>
        <w:t>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ampa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Point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Blvd.,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MacDill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AFB,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Fla.,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33621,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phone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(813)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826-4600,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DSN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299-4600.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An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electronic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copy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hyperlink r:id="rId6"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0"/>
            <w:w w:val="100"/>
          </w:rPr>
          <w:t>ww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-7"/>
            <w:w w:val="100"/>
          </w:rPr>
          <w:t>w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0"/>
            <w:w w:val="100"/>
          </w:rPr>
          <w:t>.socom.mil.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0"/>
            <w:w w:val="100"/>
          </w:rPr>
          <w:t> 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6"/>
            <w:w w:val="100"/>
          </w:rPr>
          <w:t> </w:t>
        </w:r>
      </w:hyperlink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E-mail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editor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via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unclassified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network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hyperlink r:id="rId7"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0"/>
            <w:w w:val="104"/>
          </w:rPr>
          <w:t>public.a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-2"/>
            <w:w w:val="104"/>
          </w:rPr>
          <w:t>f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0"/>
            <w:w w:val="104"/>
          </w:rPr>
          <w:t>fairs@socom.mil.</w:t>
        </w:r>
        <w:r>
          <w:rPr>
            <w:rFonts w:ascii="Arial Narrow" w:hAnsi="Arial Narrow" w:cs="Arial Narrow" w:eastAsia="Arial Narrow"/>
            <w:sz w:val="16"/>
            <w:szCs w:val="16"/>
            <w:color w:val="231F20"/>
            <w:spacing w:val="2"/>
            <w:w w:val="104"/>
          </w:rPr>
          <w:t> </w:t>
        </w:r>
      </w:hyperlink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editor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-3"/>
          <w:w w:val="100"/>
        </w:rPr>
        <w:t>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ip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of</w:t>
      </w:r>
      <w:r>
        <w:rPr>
          <w:rFonts w:ascii="Arial Narrow" w:hAnsi="Arial Narrow" w:cs="Arial Narrow" w:eastAsia="Arial Narrow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 Narrow" w:hAnsi="Arial Narrow" w:cs="Arial Narrow" w:eastAsia="Arial Narrow"/>
          <w:sz w:val="16"/>
          <w:szCs w:val="16"/>
        </w:rPr>
      </w:pPr>
      <w:rPr/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Spear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reserves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right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edit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copy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presented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16"/>
          <w:szCs w:val="16"/>
          <w:color w:val="231F20"/>
          <w:spacing w:val="0"/>
          <w:w w:val="104"/>
        </w:rPr>
        <w:t>publication.</w:t>
      </w:r>
      <w:r>
        <w:rPr>
          <w:rFonts w:ascii="Arial Narrow" w:hAnsi="Arial Narrow" w:cs="Arial Narrow" w:eastAsia="Arial Narrow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320" w:right="920"/>
          <w:cols w:num="2" w:equalWidth="0">
            <w:col w:w="2095" w:space="3147"/>
            <w:col w:w="475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320" w:right="920"/>
        </w:sectPr>
      </w:pPr>
      <w:rPr/>
    </w:p>
    <w:p>
      <w:pPr>
        <w:spacing w:before="38" w:after="0" w:line="240" w:lineRule="auto"/>
        <w:ind w:left="110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Army</w:t>
      </w:r>
      <w:r>
        <w:rPr>
          <w:rFonts w:ascii="Impact" w:hAnsi="Impact" w:cs="Impact" w:eastAsia="Impact"/>
          <w:sz w:val="16"/>
          <w:szCs w:val="16"/>
          <w:color w:val="231F20"/>
          <w:spacing w:val="17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Col.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Tim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Nye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left="110" w:right="-65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Public</w:t>
      </w:r>
      <w:r>
        <w:rPr>
          <w:rFonts w:ascii="Impact" w:hAnsi="Impact" w:cs="Impact" w:eastAsia="Impact"/>
          <w:sz w:val="16"/>
          <w:szCs w:val="16"/>
          <w:color w:val="231F20"/>
          <w:spacing w:val="2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Affairs</w:t>
      </w:r>
      <w:r>
        <w:rPr>
          <w:rFonts w:ascii="Impact" w:hAnsi="Impact" w:cs="Impact" w:eastAsia="Impact"/>
          <w:sz w:val="16"/>
          <w:szCs w:val="16"/>
          <w:color w:val="231F20"/>
          <w:spacing w:val="2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Director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0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Mike</w:t>
      </w:r>
      <w:r>
        <w:rPr>
          <w:rFonts w:ascii="Impact" w:hAnsi="Impact" w:cs="Impact" w:eastAsia="Impact"/>
          <w:sz w:val="16"/>
          <w:szCs w:val="16"/>
          <w:color w:val="231F20"/>
          <w:spacing w:val="17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Bottoms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left="110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Managing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2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Editor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/>
        <w:br w:type="column"/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Marine</w:t>
      </w:r>
      <w:r>
        <w:rPr>
          <w:rFonts w:ascii="Impact" w:hAnsi="Impact" w:cs="Impact" w:eastAsia="Impact"/>
          <w:sz w:val="16"/>
          <w:szCs w:val="16"/>
          <w:color w:val="231F20"/>
          <w:spacing w:val="22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Corps</w:t>
      </w:r>
      <w:r>
        <w:rPr>
          <w:rFonts w:ascii="Impact" w:hAnsi="Impact" w:cs="Impact" w:eastAsia="Impact"/>
          <w:sz w:val="16"/>
          <w:szCs w:val="16"/>
          <w:color w:val="231F20"/>
          <w:spacing w:val="1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Master</w:t>
      </w:r>
      <w:r>
        <w:rPr>
          <w:rFonts w:ascii="Impact" w:hAnsi="Impact" w:cs="Impact" w:eastAsia="Impact"/>
          <w:sz w:val="16"/>
          <w:szCs w:val="16"/>
          <w:color w:val="231F20"/>
          <w:spacing w:val="22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Sg</w:t>
      </w:r>
      <w:r>
        <w:rPr>
          <w:rFonts w:ascii="Impact" w:hAnsi="Impact" w:cs="Impact" w:eastAsia="Impact"/>
          <w:sz w:val="16"/>
          <w:szCs w:val="16"/>
          <w:color w:val="231F20"/>
          <w:spacing w:val="5"/>
          <w:w w:val="100"/>
        </w:rPr>
        <w:t>t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-9"/>
          <w:w w:val="100"/>
        </w:rPr>
        <w:t>F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8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B.</w:t>
      </w:r>
      <w:r>
        <w:rPr>
          <w:rFonts w:ascii="Impact" w:hAnsi="Impact" w:cs="Impact" w:eastAsia="Impact"/>
          <w:sz w:val="16"/>
          <w:szCs w:val="16"/>
          <w:color w:val="231F2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Zimmerman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Staff</w:t>
      </w:r>
      <w:r>
        <w:rPr>
          <w:rFonts w:ascii="Impact" w:hAnsi="Impact" w:cs="Impact" w:eastAsia="Impact"/>
          <w:sz w:val="16"/>
          <w:szCs w:val="16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NCOIC,</w:t>
      </w:r>
      <w:r>
        <w:rPr>
          <w:rFonts w:ascii="Impact" w:hAnsi="Impact" w:cs="Impact" w:eastAsia="Impact"/>
          <w:sz w:val="16"/>
          <w:szCs w:val="16"/>
          <w:color w:val="231F20"/>
          <w:spacing w:val="2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Command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2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Information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6" w:lineRule="auto"/>
        <w:ind w:right="-49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Air</w:t>
      </w:r>
      <w:r>
        <w:rPr>
          <w:rFonts w:ascii="Impact" w:hAnsi="Impact" w:cs="Impact" w:eastAsia="Impact"/>
          <w:sz w:val="16"/>
          <w:szCs w:val="16"/>
          <w:color w:val="231F20"/>
          <w:spacing w:val="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Force</w:t>
      </w:r>
      <w:r>
        <w:rPr>
          <w:rFonts w:ascii="Impact" w:hAnsi="Impact" w:cs="Impact" w:eastAsia="Impact"/>
          <w:sz w:val="16"/>
          <w:szCs w:val="16"/>
          <w:color w:val="231F20"/>
          <w:spacing w:val="1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Master</w:t>
      </w:r>
      <w:r>
        <w:rPr>
          <w:rFonts w:ascii="Impact" w:hAnsi="Impact" w:cs="Impact" w:eastAsia="Impact"/>
          <w:sz w:val="16"/>
          <w:szCs w:val="16"/>
          <w:color w:val="231F20"/>
          <w:spacing w:val="22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Sg</w:t>
      </w:r>
      <w:r>
        <w:rPr>
          <w:rFonts w:ascii="Impact" w:hAnsi="Impact" w:cs="Impact" w:eastAsia="Impact"/>
          <w:sz w:val="16"/>
          <w:szCs w:val="16"/>
          <w:color w:val="231F20"/>
          <w:spacing w:val="5"/>
          <w:w w:val="100"/>
        </w:rPr>
        <w:t>t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Lar</w:t>
      </w:r>
      <w:r>
        <w:rPr>
          <w:rFonts w:ascii="Impact" w:hAnsi="Impact" w:cs="Impact" w:eastAsia="Impact"/>
          <w:sz w:val="16"/>
          <w:szCs w:val="16"/>
          <w:color w:val="231F20"/>
          <w:spacing w:val="3"/>
          <w:w w:val="100"/>
        </w:rPr>
        <w:t>r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y</w:t>
      </w:r>
      <w:r>
        <w:rPr>
          <w:rFonts w:ascii="Impact" w:hAnsi="Impact" w:cs="Impact" w:eastAsia="Impact"/>
          <w:sz w:val="16"/>
          <w:szCs w:val="16"/>
          <w:color w:val="231F20"/>
          <w:spacing w:val="17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-6"/>
          <w:w w:val="100"/>
        </w:rPr>
        <w:t>W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Carpente</w:t>
      </w:r>
      <w:r>
        <w:rPr>
          <w:rFonts w:ascii="Impact" w:hAnsi="Impact" w:cs="Impact" w:eastAsia="Impact"/>
          <w:sz w:val="16"/>
          <w:szCs w:val="16"/>
          <w:color w:val="231F20"/>
          <w:spacing w:val="-12"/>
          <w:w w:val="100"/>
        </w:rPr>
        <w:t>r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,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3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J</w:t>
      </w:r>
      <w:r>
        <w:rPr>
          <w:rFonts w:ascii="Impact" w:hAnsi="Impact" w:cs="Impact" w:eastAsia="Impact"/>
          <w:sz w:val="16"/>
          <w:szCs w:val="16"/>
          <w:color w:val="231F20"/>
          <w:spacing w:val="-12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Staff</w:t>
      </w:r>
      <w:r>
        <w:rPr>
          <w:rFonts w:ascii="Impact" w:hAnsi="Impact" w:cs="Impact" w:eastAsia="Impact"/>
          <w:sz w:val="16"/>
          <w:szCs w:val="16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Writer/Photographer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36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/>
        <w:br w:type="column"/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Air</w:t>
      </w:r>
      <w:r>
        <w:rPr>
          <w:rFonts w:ascii="Impact" w:hAnsi="Impact" w:cs="Impact" w:eastAsia="Impact"/>
          <w:sz w:val="16"/>
          <w:szCs w:val="16"/>
          <w:color w:val="231F20"/>
          <w:spacing w:val="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Force</w:t>
      </w:r>
      <w:r>
        <w:rPr>
          <w:rFonts w:ascii="Impact" w:hAnsi="Impact" w:cs="Impact" w:eastAsia="Impact"/>
          <w:sz w:val="16"/>
          <w:szCs w:val="16"/>
          <w:color w:val="231F20"/>
          <w:spacing w:val="1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-7"/>
          <w:w w:val="100"/>
        </w:rPr>
        <w:t>T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ech.</w:t>
      </w:r>
      <w:r>
        <w:rPr>
          <w:rFonts w:ascii="Impact" w:hAnsi="Impact" w:cs="Impact" w:eastAsia="Impact"/>
          <w:sz w:val="16"/>
          <w:szCs w:val="16"/>
          <w:color w:val="231F20"/>
          <w:spacing w:val="18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Sg</w:t>
      </w:r>
      <w:r>
        <w:rPr>
          <w:rFonts w:ascii="Impact" w:hAnsi="Impact" w:cs="Impact" w:eastAsia="Impact"/>
          <w:sz w:val="16"/>
          <w:szCs w:val="16"/>
          <w:color w:val="231F20"/>
          <w:spacing w:val="5"/>
          <w:w w:val="100"/>
        </w:rPr>
        <w:t>t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Heather</w:t>
      </w:r>
      <w:r>
        <w:rPr>
          <w:rFonts w:ascii="Impact" w:hAnsi="Impact" w:cs="Impact" w:eastAsia="Impact"/>
          <w:sz w:val="16"/>
          <w:szCs w:val="16"/>
          <w:color w:val="231F20"/>
          <w:spacing w:val="25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Kelly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Staff</w:t>
      </w:r>
      <w:r>
        <w:rPr>
          <w:rFonts w:ascii="Impact" w:hAnsi="Impact" w:cs="Impact" w:eastAsia="Impact"/>
          <w:sz w:val="16"/>
          <w:szCs w:val="16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Writer/Photographer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Air</w:t>
      </w:r>
      <w:r>
        <w:rPr>
          <w:rFonts w:ascii="Impact" w:hAnsi="Impact" w:cs="Impact" w:eastAsia="Impact"/>
          <w:sz w:val="16"/>
          <w:szCs w:val="16"/>
          <w:color w:val="231F20"/>
          <w:spacing w:val="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Force</w:t>
      </w:r>
      <w:r>
        <w:rPr>
          <w:rFonts w:ascii="Impact" w:hAnsi="Impact" w:cs="Impact" w:eastAsia="Impact"/>
          <w:sz w:val="16"/>
          <w:szCs w:val="16"/>
          <w:color w:val="231F20"/>
          <w:spacing w:val="1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Staff</w:t>
      </w:r>
      <w:r>
        <w:rPr>
          <w:rFonts w:ascii="Impact" w:hAnsi="Impact" w:cs="Impact" w:eastAsia="Impact"/>
          <w:sz w:val="16"/>
          <w:szCs w:val="16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Sg</w:t>
      </w:r>
      <w:r>
        <w:rPr>
          <w:rFonts w:ascii="Impact" w:hAnsi="Impact" w:cs="Impact" w:eastAsia="Impact"/>
          <w:sz w:val="16"/>
          <w:szCs w:val="16"/>
          <w:color w:val="231F20"/>
          <w:spacing w:val="5"/>
          <w:w w:val="100"/>
        </w:rPr>
        <w:t>t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16"/>
          <w:szCs w:val="16"/>
          <w:color w:val="231F20"/>
          <w:spacing w:val="14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Angelita</w:t>
      </w:r>
      <w:r>
        <w:rPr>
          <w:rFonts w:ascii="Impact" w:hAnsi="Impact" w:cs="Impact" w:eastAsia="Impact"/>
          <w:sz w:val="16"/>
          <w:szCs w:val="16"/>
          <w:color w:val="231F20"/>
          <w:spacing w:val="2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Lawrence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231F20"/>
          <w:spacing w:val="0"/>
          <w:w w:val="100"/>
        </w:rPr>
        <w:t>Staff</w:t>
      </w:r>
      <w:r>
        <w:rPr>
          <w:rFonts w:ascii="Impact" w:hAnsi="Impact" w:cs="Impact" w:eastAsia="Impact"/>
          <w:sz w:val="16"/>
          <w:szCs w:val="16"/>
          <w:color w:val="231F20"/>
          <w:spacing w:val="16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231F20"/>
          <w:spacing w:val="0"/>
          <w:w w:val="104"/>
        </w:rPr>
        <w:t>Writer/Photographer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320" w:right="920"/>
          <w:cols w:num="3" w:equalWidth="0">
            <w:col w:w="1622" w:space="1791"/>
            <w:col w:w="2891" w:space="1037"/>
            <w:col w:w="2659"/>
          </w:cols>
        </w:sectPr>
      </w:pPr>
      <w:rPr/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4.650pt;margin-top:10.885pt;width:607.29pt;height:770.42pt;mso-position-horizontal-relative:page;mso-position-vertical-relative:page;z-index:-2858" coordorigin="93,218" coordsize="12146,15408">
            <v:shape style="position:absolute;left:93;top:218;width:12146;height:15408" type="#_x0000_t75">
              <v:imagedata r:id="rId8" o:title=""/>
            </v:shape>
            <v:group style="position:absolute;left:1237;top:9758;width:5319;height:2" coordorigin="1237,9758" coordsize="5319,2">
              <v:shape style="position:absolute;left:1237;top:9758;width:5319;height:2" coordorigin="1237,9758" coordsize="5319,0" path="m1237,9758l6556,9758e" filled="f" stroked="t" strokeweight=".93pt" strokecolor="#231F20">
                <v:path arrowok="t"/>
              </v:shape>
              <v:shape style="position:absolute;left:1173;top:2175;width:10044;height:6994" type="#_x0000_t75">
                <v:imagedata r:id="rId9" o:title=""/>
              </v:shape>
            </v:group>
            <v:group style="position:absolute;left:1469;top:2307;width:9635;height:6601" coordorigin="1469,2307" coordsize="9635,6601">
              <v:shape style="position:absolute;left:1469;top:2307;width:9635;height:6601" coordorigin="1469,2307" coordsize="9635,6601" path="m10769,2307l1804,2307,1777,2308,1698,2324,1628,2357,1567,2405,1520,2466,1486,2536,1471,2614,1469,2642,1469,8573,1479,8654,1507,8727,1550,8791,1606,8844,1674,8882,1750,8904,1804,8908,10769,8908,10850,8899,10923,8871,10987,8828,11040,8771,11078,8704,11100,8628,11104,8573,11104,2642,11094,2561,11067,2488,11024,2424,10967,2372,10900,2333,10824,2311,10769,2307e" filled="t" fillcolor="#FFFFFF" stroked="f">
                <v:path arrowok="t"/>
                <v:fill/>
              </v:shape>
              <v:shape style="position:absolute;left:1469;top:2307;width:9635;height:6601" type="#_x0000_t75">
                <v:imagedata r:id="rId10" o:title=""/>
              </v:shape>
            </v:group>
            <v:group style="position:absolute;left:1432;top:2270;width:9709;height:6676" coordorigin="1432,2270" coordsize="9709,6676">
              <v:shape style="position:absolute;left:1432;top:2270;width:9709;height:6676" coordorigin="1432,2270" coordsize="9709,6676" path="m6287,2270l10769,2270,10800,2271,10887,2289,10965,2326,11032,2379,11086,2446,11122,2524,11140,2611,11141,2642,11141,8573e" filled="f" stroked="t" strokeweight="3.72pt" strokecolor="#D8AC10">
                <v:path arrowok="t"/>
              </v:shape>
              <v:shape style="position:absolute;left:1432;top:2270;width:9709;height:6676" coordorigin="1432,2270" coordsize="9709,6676" path="m10769,8945l1804,8945,1774,8944,1687,8926,1608,8890,1541,8837,1488,8769,1451,8691,1433,8604,1432,2642,1433,2611,1451,2524,1488,2446,1541,2379,1608,2326,1687,2289,1774,2271,1804,2270,6287,2270e" filled="f" stroked="t" strokeweight="3.72pt" strokecolor="#D8AC10">
                <v:path arrowok="t"/>
              </v:shape>
            </v:group>
            <v:group style="position:absolute;left:6556;top:9127;width:4608;height:864" coordorigin="6556,9127" coordsize="4608,864">
              <v:shape style="position:absolute;left:6556;top:9127;width:4608;height:864" coordorigin="6556,9127" coordsize="4608,864" path="m6556,9991l11164,9991,11164,9127,6556,9127,6556,9991e" filled="t" fillcolor="#FFFFFF" stroked="f">
                <v:path arrowok="t"/>
                <v:fill/>
              </v:shape>
              <v:shape style="position:absolute;left:6556;top:9127;width:4608;height:864" type="#_x0000_t75">
                <v:imagedata r:id="rId11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31" w:after="0" w:line="262" w:lineRule="auto"/>
        <w:ind w:left="121" w:right="10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(Cover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)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Corp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Command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provid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securit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durin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two-day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presenc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patro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1"/>
          <w:i/>
        </w:rPr>
        <w:t>Afgha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1"/>
          <w:i/>
        </w:rPr>
        <w:t>Commando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Fara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4"/>
          <w:i/>
        </w:rPr>
        <w:t>provinc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Feb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27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6"/>
          <w:i/>
        </w:rPr>
        <w:t>MARSOC'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6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1s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Battalio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recentl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returne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fro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nine-mont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deploymen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2"/>
          <w:i/>
        </w:rPr>
        <w:t>Afghanistan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wher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1"/>
          <w:i/>
        </w:rPr>
        <w:t>commande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0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-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1"/>
          <w:i/>
        </w:rPr>
        <w:t>oversa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3"/>
          <w:i/>
        </w:rPr>
        <w:t>Afghanistan'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3"/>
          <w:i/>
        </w:rPr>
        <w:t>bloodies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3"/>
          <w:i/>
        </w:rPr>
        <w:t>regions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3"/>
          <w:i/>
        </w:rPr>
        <w:t>Phot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3"/>
          <w:i/>
        </w:rPr>
        <w:t>Corps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Cpl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Kyl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McNall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9" w:after="0" w:line="240" w:lineRule="auto"/>
        <w:ind w:left="130" w:right="-20"/>
        <w:jc w:val="left"/>
        <w:tabs>
          <w:tab w:pos="5100" w:val="left"/>
        </w:tabs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w w:val="104"/>
        </w:rPr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8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8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9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9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8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8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  <w:u w:val="single" w:color="231F20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  <w:u w:val="single" w:color="231F2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  <w:tab/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  <w:u w:val="single" w:color="231F20"/>
        </w:rPr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34" w:after="0" w:line="240" w:lineRule="auto"/>
        <w:ind w:left="118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320" w:right="92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060" w:right="920"/>
        </w:sectPr>
      </w:pPr>
      <w:rPr/>
    </w:p>
    <w:p>
      <w:pPr>
        <w:spacing w:before="0" w:after="0" w:line="723" w:lineRule="exact"/>
        <w:ind w:left="110" w:right="-20"/>
        <w:jc w:val="left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w w:val="99"/>
        </w:rPr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shadow/>
        </w:rPr>
        <w:t>Highlights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5" w:right="-64"/>
        <w:jc w:val="left"/>
        <w:rPr>
          <w:rFonts w:ascii="Impact" w:hAnsi="Impact" w:cs="Impact" w:eastAsia="Impact"/>
          <w:sz w:val="29"/>
          <w:szCs w:val="29"/>
        </w:rPr>
      </w:pPr>
      <w:rPr/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Ranger</w:t>
      </w:r>
      <w:r>
        <w:rPr>
          <w:rFonts w:ascii="Impact" w:hAnsi="Impact" w:cs="Impact" w:eastAsia="Impact"/>
          <w:sz w:val="29"/>
          <w:szCs w:val="29"/>
          <w:color w:val="FFFFFF"/>
          <w:spacing w:val="24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receives</w:t>
      </w:r>
      <w:r>
        <w:rPr>
          <w:rFonts w:ascii="Impact" w:hAnsi="Impact" w:cs="Impact" w:eastAsia="Impact"/>
          <w:sz w:val="29"/>
          <w:szCs w:val="29"/>
          <w:color w:val="FFFFFF"/>
          <w:spacing w:val="28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2"/>
        </w:rPr>
        <w:t>Distinguished</w:t>
      </w:r>
      <w:r>
        <w:rPr>
          <w:rFonts w:ascii="Impact" w:hAnsi="Impact" w:cs="Impact" w:eastAsia="Impact"/>
          <w:sz w:val="29"/>
          <w:szCs w:val="29"/>
          <w:color w:val="000000"/>
          <w:spacing w:val="0"/>
          <w:w w:val="100"/>
        </w:rPr>
      </w:r>
    </w:p>
    <w:p>
      <w:pPr>
        <w:spacing w:before="55" w:after="0" w:line="240" w:lineRule="auto"/>
        <w:ind w:left="2604" w:right="-56"/>
        <w:jc w:val="left"/>
        <w:rPr>
          <w:rFonts w:ascii="Impact" w:hAnsi="Impact" w:cs="Impact" w:eastAsia="Impact"/>
          <w:sz w:val="29"/>
          <w:szCs w:val="29"/>
        </w:rPr>
      </w:pPr>
      <w:rPr/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Se</w:t>
      </w:r>
      <w:r>
        <w:rPr>
          <w:rFonts w:ascii="Impact" w:hAnsi="Impact" w:cs="Impact" w:eastAsia="Impact"/>
          <w:sz w:val="29"/>
          <w:szCs w:val="29"/>
          <w:color w:val="FFFFFF"/>
          <w:spacing w:val="5"/>
          <w:w w:val="100"/>
        </w:rPr>
        <w:t>r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vice</w:t>
      </w:r>
      <w:r>
        <w:rPr>
          <w:rFonts w:ascii="Impact" w:hAnsi="Impact" w:cs="Impact" w:eastAsia="Impact"/>
          <w:sz w:val="29"/>
          <w:szCs w:val="29"/>
          <w:color w:val="FFFFFF"/>
          <w:spacing w:val="25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Cross</w:t>
      </w:r>
      <w:r>
        <w:rPr>
          <w:rFonts w:ascii="Impact" w:hAnsi="Impact" w:cs="Impact" w:eastAsia="Impact"/>
          <w:sz w:val="29"/>
          <w:szCs w:val="29"/>
          <w:color w:val="FFFFFF"/>
          <w:spacing w:val="21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...</w:t>
      </w:r>
      <w:r>
        <w:rPr>
          <w:rFonts w:ascii="Impact" w:hAnsi="Impact" w:cs="Impact" w:eastAsia="Impact"/>
          <w:sz w:val="29"/>
          <w:szCs w:val="29"/>
          <w:color w:val="FFFFFF"/>
          <w:spacing w:val="10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2"/>
        </w:rPr>
        <w:t>16</w:t>
      </w:r>
      <w:r>
        <w:rPr>
          <w:rFonts w:ascii="Impact" w:hAnsi="Impact" w:cs="Impact" w:eastAsia="Impact"/>
          <w:sz w:val="29"/>
          <w:szCs w:val="2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23" w:right="-62"/>
        <w:jc w:val="center"/>
        <w:rPr>
          <w:rFonts w:ascii="Impact" w:hAnsi="Impact" w:cs="Impact" w:eastAsia="Impact"/>
          <w:sz w:val="29"/>
          <w:szCs w:val="29"/>
        </w:rPr>
      </w:pPr>
      <w:rPr/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UD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T</w:t>
      </w:r>
      <w:r>
        <w:rPr>
          <w:rFonts w:ascii="Impact" w:hAnsi="Impact" w:cs="Impact" w:eastAsia="Impact"/>
          <w:sz w:val="29"/>
          <w:szCs w:val="29"/>
          <w:color w:val="FFFFFF"/>
          <w:spacing w:val="13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-</w:t>
      </w:r>
      <w:r>
        <w:rPr>
          <w:rFonts w:ascii="Impact" w:hAnsi="Impact" w:cs="Impact" w:eastAsia="Impact"/>
          <w:sz w:val="29"/>
          <w:szCs w:val="29"/>
          <w:color w:val="FFFFFF"/>
          <w:spacing w:val="5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SEA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L</w:t>
      </w:r>
      <w:r>
        <w:rPr>
          <w:rFonts w:ascii="Impact" w:hAnsi="Impact" w:cs="Impact" w:eastAsia="Impact"/>
          <w:sz w:val="29"/>
          <w:szCs w:val="29"/>
          <w:color w:val="FFFFFF"/>
          <w:spacing w:val="14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Museu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m</w:t>
      </w:r>
      <w:r>
        <w:rPr>
          <w:rFonts w:ascii="Impact" w:hAnsi="Impact" w:cs="Impact" w:eastAsia="Impact"/>
          <w:sz w:val="29"/>
          <w:szCs w:val="29"/>
          <w:color w:val="FFFFFF"/>
          <w:spacing w:val="23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2"/>
        </w:rPr>
        <w:t>hosts</w:t>
      </w:r>
      <w:r>
        <w:rPr>
          <w:rFonts w:ascii="Impact" w:hAnsi="Impact" w:cs="Impact" w:eastAsia="Impact"/>
          <w:sz w:val="29"/>
          <w:szCs w:val="29"/>
          <w:color w:val="000000"/>
          <w:spacing w:val="0"/>
          <w:w w:val="100"/>
        </w:rPr>
      </w:r>
    </w:p>
    <w:p>
      <w:pPr>
        <w:spacing w:before="3" w:after="0" w:line="240" w:lineRule="auto"/>
        <w:ind w:left="1936" w:right="-62"/>
        <w:jc w:val="center"/>
        <w:rPr>
          <w:rFonts w:ascii="Impact" w:hAnsi="Impact" w:cs="Impact" w:eastAsia="Impact"/>
          <w:sz w:val="29"/>
          <w:szCs w:val="29"/>
        </w:rPr>
      </w:pPr>
      <w:rPr/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27t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h</w:t>
      </w:r>
      <w:r>
        <w:rPr>
          <w:rFonts w:ascii="Impact" w:hAnsi="Impact" w:cs="Impact" w:eastAsia="Impact"/>
          <w:sz w:val="29"/>
          <w:szCs w:val="29"/>
          <w:color w:val="FFFFFF"/>
          <w:spacing w:val="14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annua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l</w:t>
      </w:r>
      <w:r>
        <w:rPr>
          <w:rFonts w:ascii="Impact" w:hAnsi="Impact" w:cs="Impact" w:eastAsia="Impact"/>
          <w:sz w:val="29"/>
          <w:szCs w:val="29"/>
          <w:color w:val="FFFFFF"/>
          <w:spacing w:val="20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muste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r</w:t>
      </w:r>
      <w:r>
        <w:rPr>
          <w:rFonts w:ascii="Impact" w:hAnsi="Impact" w:cs="Impact" w:eastAsia="Impact"/>
          <w:sz w:val="29"/>
          <w:szCs w:val="29"/>
          <w:color w:val="FFFFFF"/>
          <w:spacing w:val="20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0"/>
        </w:rPr>
        <w:t>..</w:t>
      </w:r>
      <w:r>
        <w:rPr>
          <w:rFonts w:ascii="Impact" w:hAnsi="Impact" w:cs="Impact" w:eastAsia="Impact"/>
          <w:sz w:val="29"/>
          <w:szCs w:val="29"/>
          <w:color w:val="FFFFFF"/>
          <w:spacing w:val="0"/>
          <w:w w:val="100"/>
        </w:rPr>
        <w:t>.</w:t>
      </w:r>
      <w:r>
        <w:rPr>
          <w:rFonts w:ascii="Impact" w:hAnsi="Impact" w:cs="Impact" w:eastAsia="Impact"/>
          <w:sz w:val="29"/>
          <w:szCs w:val="29"/>
          <w:color w:val="FFFFFF"/>
          <w:spacing w:val="7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FFFFFF"/>
          <w:spacing w:val="-2"/>
          <w:w w:val="102"/>
        </w:rPr>
        <w:t>20</w:t>
      </w:r>
      <w:r>
        <w:rPr>
          <w:rFonts w:ascii="Impact" w:hAnsi="Impact" w:cs="Impact" w:eastAsia="Impact"/>
          <w:sz w:val="29"/>
          <w:szCs w:val="2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2" w:lineRule="auto"/>
        <w:ind w:left="232" w:right="2580"/>
        <w:jc w:val="left"/>
        <w:rPr>
          <w:rFonts w:ascii="Impact" w:hAnsi="Impact" w:cs="Impact" w:eastAsia="Impact"/>
          <w:sz w:val="29"/>
          <w:szCs w:val="29"/>
        </w:rPr>
      </w:pPr>
      <w:rPr/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MARSOC</w:t>
      </w:r>
      <w:r>
        <w:rPr>
          <w:rFonts w:ascii="Impact" w:hAnsi="Impact" w:cs="Impact" w:eastAsia="Impact"/>
          <w:sz w:val="29"/>
          <w:szCs w:val="29"/>
          <w:color w:val="231F20"/>
          <w:spacing w:val="27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2"/>
        </w:rPr>
        <w:t>Marine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2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awarded</w:t>
      </w:r>
      <w:r>
        <w:rPr>
          <w:rFonts w:ascii="Impact" w:hAnsi="Impact" w:cs="Impact" w:eastAsia="Impact"/>
          <w:sz w:val="29"/>
          <w:szCs w:val="29"/>
          <w:color w:val="231F20"/>
          <w:spacing w:val="28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2"/>
        </w:rPr>
        <w:t>the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2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Na</w:t>
      </w:r>
      <w:r>
        <w:rPr>
          <w:rFonts w:ascii="Impact" w:hAnsi="Impact" w:cs="Impact" w:eastAsia="Impact"/>
          <w:sz w:val="29"/>
          <w:szCs w:val="29"/>
          <w:color w:val="231F20"/>
          <w:spacing w:val="9"/>
          <w:w w:val="100"/>
        </w:rPr>
        <w:t>v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y</w:t>
      </w:r>
      <w:r>
        <w:rPr>
          <w:rFonts w:ascii="Impact" w:hAnsi="Impact" w:cs="Impact" w:eastAsia="Impact"/>
          <w:sz w:val="29"/>
          <w:szCs w:val="29"/>
          <w:color w:val="231F20"/>
          <w:spacing w:val="18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Cross</w:t>
      </w:r>
      <w:r>
        <w:rPr>
          <w:rFonts w:ascii="Impact" w:hAnsi="Impact" w:cs="Impact" w:eastAsia="Impact"/>
          <w:sz w:val="29"/>
          <w:szCs w:val="29"/>
          <w:color w:val="231F20"/>
          <w:spacing w:val="21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...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17"/>
          <w:w w:val="100"/>
        </w:rPr>
        <w:t> </w:t>
      </w:r>
      <w:r>
        <w:rPr>
          <w:rFonts w:ascii="Impact" w:hAnsi="Impact" w:cs="Impact" w:eastAsia="Impact"/>
          <w:sz w:val="29"/>
          <w:szCs w:val="29"/>
          <w:color w:val="231F20"/>
          <w:spacing w:val="0"/>
          <w:w w:val="102"/>
        </w:rPr>
        <w:t>26</w:t>
      </w:r>
      <w:r>
        <w:rPr>
          <w:rFonts w:ascii="Impact" w:hAnsi="Impact" w:cs="Impact" w:eastAsia="Impact"/>
          <w:sz w:val="29"/>
          <w:szCs w:val="29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55"/>
          <w:szCs w:val="55"/>
        </w:rPr>
      </w:pPr>
      <w:rPr/>
      <w:r>
        <w:rPr>
          <w:rFonts w:ascii="Impact" w:hAnsi="Impact" w:cs="Impact" w:eastAsia="Impact"/>
          <w:sz w:val="55"/>
          <w:szCs w:val="55"/>
          <w:color w:val="231F20"/>
          <w:spacing w:val="-15"/>
          <w:w w:val="101"/>
        </w:rPr>
        <w:t>Depa</w:t>
      </w:r>
      <w:r>
        <w:rPr>
          <w:rFonts w:ascii="Impact" w:hAnsi="Impact" w:cs="Impact" w:eastAsia="Impact"/>
          <w:sz w:val="55"/>
          <w:szCs w:val="55"/>
          <w:color w:val="231F20"/>
          <w:spacing w:val="-5"/>
          <w:w w:val="101"/>
        </w:rPr>
        <w:t>r</w:t>
      </w:r>
      <w:r>
        <w:rPr>
          <w:rFonts w:ascii="Impact" w:hAnsi="Impact" w:cs="Impact" w:eastAsia="Impact"/>
          <w:sz w:val="55"/>
          <w:szCs w:val="55"/>
          <w:color w:val="231F20"/>
          <w:spacing w:val="-15"/>
          <w:w w:val="101"/>
        </w:rPr>
        <w:t>tments</w:t>
      </w:r>
      <w:r>
        <w:rPr>
          <w:rFonts w:ascii="Impact" w:hAnsi="Impact" w:cs="Impact" w:eastAsia="Impact"/>
          <w:sz w:val="55"/>
          <w:szCs w:val="5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Specia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Feature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2012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imagery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year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eview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U.S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.</w:t>
      </w:r>
      <w:r>
        <w:rPr>
          <w:rFonts w:ascii="Impact" w:hAnsi="Impact" w:cs="Impact" w:eastAsia="Impact"/>
          <w:sz w:val="22"/>
          <w:szCs w:val="22"/>
          <w:color w:val="231F20"/>
          <w:spacing w:val="33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Arm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y</w:t>
      </w:r>
      <w:r>
        <w:rPr>
          <w:rFonts w:ascii="Impact" w:hAnsi="Impact" w:cs="Impact" w:eastAsia="Impact"/>
          <w:sz w:val="22"/>
          <w:szCs w:val="22"/>
          <w:color w:val="231F20"/>
          <w:spacing w:val="-2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Specia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Operation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s</w:t>
      </w:r>
      <w:r>
        <w:rPr>
          <w:rFonts w:ascii="Impact" w:hAnsi="Impact" w:cs="Impact" w:eastAsia="Impact"/>
          <w:sz w:val="22"/>
          <w:szCs w:val="22"/>
          <w:color w:val="231F20"/>
          <w:spacing w:val="3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Command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Ranger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eceives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Distinguished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Service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oss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16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Nava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-2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Specia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Wa</w:t>
      </w:r>
      <w:r>
        <w:rPr>
          <w:rFonts w:ascii="Impact" w:hAnsi="Impact" w:cs="Impact" w:eastAsia="Impact"/>
          <w:sz w:val="22"/>
          <w:szCs w:val="22"/>
          <w:color w:val="231F20"/>
          <w:spacing w:val="-2"/>
          <w:w w:val="100"/>
        </w:rPr>
        <w:t>r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far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e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Command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UDT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SEAL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Museum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hosts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27th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annual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muster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Ai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r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Forc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e</w:t>
      </w:r>
      <w:r>
        <w:rPr>
          <w:rFonts w:ascii="Impact" w:hAnsi="Impact" w:cs="Impact" w:eastAsia="Impact"/>
          <w:sz w:val="22"/>
          <w:szCs w:val="22"/>
          <w:color w:val="231F20"/>
          <w:spacing w:val="-2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Specia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0"/>
        </w:rPr>
        <w:t>Operation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s</w:t>
      </w:r>
      <w:r>
        <w:rPr>
          <w:rFonts w:ascii="Impact" w:hAnsi="Impact" w:cs="Impact" w:eastAsia="Impact"/>
          <w:sz w:val="22"/>
          <w:szCs w:val="22"/>
          <w:color w:val="231F20"/>
          <w:spacing w:val="3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Command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tech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earns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Silver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22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CSA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nominate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Swo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  <w:i/>
        </w:rPr>
        <w:t>23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Past,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esent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9"/>
          <w:w w:val="100"/>
          <w:i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shape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elite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24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Marin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e</w:t>
      </w:r>
      <w:r>
        <w:rPr>
          <w:rFonts w:ascii="Impact" w:hAnsi="Impact" w:cs="Impact" w:eastAsia="Impact"/>
          <w:sz w:val="22"/>
          <w:szCs w:val="22"/>
          <w:color w:val="231F20"/>
          <w:spacing w:val="3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Corp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s</w:t>
      </w:r>
      <w:r>
        <w:rPr>
          <w:rFonts w:ascii="Impact" w:hAnsi="Impact" w:cs="Impact" w:eastAsia="Impact"/>
          <w:sz w:val="22"/>
          <w:szCs w:val="22"/>
          <w:color w:val="231F20"/>
          <w:spacing w:val="2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Force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s</w:t>
      </w:r>
      <w:r>
        <w:rPr>
          <w:rFonts w:ascii="Impact" w:hAnsi="Impact" w:cs="Impact" w:eastAsia="Impact"/>
          <w:sz w:val="22"/>
          <w:szCs w:val="22"/>
          <w:color w:val="231F20"/>
          <w:spacing w:val="3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Specia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l</w:t>
      </w:r>
      <w:r>
        <w:rPr>
          <w:rFonts w:ascii="Impact" w:hAnsi="Impact" w:cs="Impact" w:eastAsia="Impact"/>
          <w:sz w:val="22"/>
          <w:szCs w:val="22"/>
          <w:color w:val="231F20"/>
          <w:spacing w:val="4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0"/>
        </w:rPr>
        <w:t>Operation</w:t>
      </w:r>
      <w:r>
        <w:rPr>
          <w:rFonts w:ascii="Impact" w:hAnsi="Impact" w:cs="Impact" w:eastAsia="Impact"/>
          <w:sz w:val="22"/>
          <w:szCs w:val="22"/>
          <w:color w:val="231F20"/>
          <w:spacing w:val="0"/>
          <w:w w:val="100"/>
        </w:rPr>
        <w:t>s</w:t>
      </w:r>
      <w:r>
        <w:rPr>
          <w:rFonts w:ascii="Impact" w:hAnsi="Impact" w:cs="Impact" w:eastAsia="Impact"/>
          <w:sz w:val="22"/>
          <w:szCs w:val="22"/>
          <w:color w:val="231F20"/>
          <w:spacing w:val="7"/>
          <w:w w:val="100"/>
        </w:rPr>
        <w:t> </w:t>
      </w:r>
      <w:r>
        <w:rPr>
          <w:rFonts w:ascii="Impact" w:hAnsi="Impact" w:cs="Impact" w:eastAsia="Impact"/>
          <w:sz w:val="22"/>
          <w:szCs w:val="22"/>
          <w:color w:val="231F20"/>
          <w:spacing w:val="-4"/>
          <w:w w:val="101"/>
        </w:rPr>
        <w:t>Command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eceives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Navy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oss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26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MARSO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etur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Afgha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deploymen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  <w:i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  <w:i/>
        </w:rPr>
        <w:t>30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Impact" w:hAnsi="Impact" w:cs="Impact" w:eastAsia="Impact"/>
          <w:sz w:val="22"/>
          <w:szCs w:val="22"/>
        </w:rPr>
      </w:pPr>
      <w:rPr/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Headqua</w:t>
      </w:r>
      <w:r>
        <w:rPr>
          <w:rFonts w:ascii="Impact" w:hAnsi="Impact" w:cs="Impact" w:eastAsia="Impact"/>
          <w:sz w:val="22"/>
          <w:szCs w:val="22"/>
          <w:color w:val="231F20"/>
          <w:spacing w:val="-2"/>
          <w:w w:val="101"/>
        </w:rPr>
        <w:t>r</w:t>
      </w:r>
      <w:r>
        <w:rPr>
          <w:rFonts w:ascii="Impact" w:hAnsi="Impact" w:cs="Impact" w:eastAsia="Impact"/>
          <w:sz w:val="22"/>
          <w:szCs w:val="22"/>
          <w:color w:val="231F20"/>
          <w:spacing w:val="-6"/>
          <w:w w:val="101"/>
        </w:rPr>
        <w:t>ters</w:t>
      </w:r>
      <w:r>
        <w:rPr>
          <w:rFonts w:ascii="Impact" w:hAnsi="Impact" w:cs="Impact" w:eastAsia="Impact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win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Bette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Buyin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Powe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Efficienc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  <w:i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  <w:i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  <w:i/>
        </w:rPr>
        <w:t>34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History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: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Foundin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Universit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  <w:i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  <w:i/>
        </w:rPr>
        <w:t>36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Fallen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oes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i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i/>
        </w:rPr>
        <w:t>39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60" w:right="920"/>
          <w:cols w:num="2" w:equalWidth="0">
            <w:col w:w="4879" w:space="614"/>
            <w:col w:w="476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10.885pt;width:607.29pt;height:770.42pt;mso-position-horizontal-relative:page;mso-position-vertical-relative:page;z-index:-2857" coordorigin="0,218" coordsize="12146,15408">
            <v:shape style="position:absolute;left:0;top:218;width:12146;height:15408" type="#_x0000_t75">
              <v:imagedata r:id="rId12" o:title=""/>
            </v:shape>
            <v:group style="position:absolute;left:6140;top:14860;width:4999;height:2" coordorigin="6140,14860" coordsize="4999,2">
              <v:shape style="position:absolute;left:6140;top:14860;width:4999;height:2" coordorigin="6140,14860" coordsize="4999,0" path="m6140,14860l11139,14860e" filled="f" stroked="t" strokeweight=".93pt" strokecolor="#231F20">
                <v:path arrowok="t"/>
              </v:shape>
            </v:group>
            <v:group style="position:absolute;left:1225;top:2912;width:9686;height:16" coordorigin="1225,2912" coordsize="9686,16">
              <v:shape style="position:absolute;left:1225;top:2912;width:9686;height:16" coordorigin="1225,2912" coordsize="9686,16" path="m1225,2929l10911,2912e" filled="f" stroked="t" strokeweight=".93pt" strokecolor="#231F20">
                <v:path arrowok="t"/>
              </v:shape>
              <v:shape style="position:absolute;left:6247;top:2891;width:5096;height:11662" type="#_x0000_t75">
                <v:imagedata r:id="rId13" o:title=""/>
              </v:shape>
            </v:group>
            <v:group style="position:absolute;left:6429;top:3075;width:4731;height:11294" coordorigin="6429,3075" coordsize="4731,11294">
              <v:shape style="position:absolute;left:6429;top:3075;width:4731;height:11294" coordorigin="6429,3075" coordsize="4731,11294" path="m10825,3075l6764,3075,6737,3076,6658,3092,6588,3125,6528,3173,6480,3233,6447,3304,6431,3382,6429,3410,6429,14034,6439,14114,6467,14188,6510,14252,6567,14304,6634,14343,6710,14364,6764,14369,10825,14369,10906,14359,10979,14331,11043,14288,11095,14232,11134,14164,11156,14088,11160,14034,11160,3410,11150,3329,11123,3256,11079,3192,11023,3139,10956,3101,10880,3079,10825,3075e" filled="t" fillcolor="#FFFFFF" stroked="f">
                <v:path arrowok="t"/>
                <v:fill/>
              </v:shape>
            </v:group>
            <v:group style="position:absolute;left:6420;top:3065;width:4749;height:11313" coordorigin="6420,3065" coordsize="4749,11313">
              <v:shape style="position:absolute;left:6420;top:3065;width:4749;height:11313" coordorigin="6420,3065" coordsize="4749,11313" path="m6763,14378l6702,14372,6643,14356,6588,14329,6538,14293,6495,14248,6461,14196,6437,14140,6423,14081,6420,3410,6421,3389,6430,3328,6450,3270,6479,3217,6518,3169,6567,3128,6620,3097,6677,3077,6737,3067,10825,3065,10846,3066,10907,3075,10965,3095,11018,3125,11066,3164,11107,3212,11137,3265,11158,3322,11168,3382,11169,14034,11169,14055,11159,14116,11140,14174,11110,14227,11071,14275,11023,14315,10970,14346,10912,14367,10852,14377,6784,14378e" filled="f" stroked="t" strokeweight=".93pt" strokecolor="#231F20">
                <v:path arrowok="t"/>
                <v:stroke dashstyle="dash"/>
              </v:shape>
            </v:group>
            <v:group style="position:absolute;left:6755;top:14369;width:19;height:19" coordorigin="6755,14369" coordsize="19,19">
              <v:shape style="position:absolute;left:6755;top:14369;width:19;height:19" coordorigin="6755,14369" coordsize="19,19" path="m6767,14369l6762,14369,6759,14370,6756,14373,6755,14376,6755,14381,6756,14383,6759,14386,6762,14387,6767,14387,6769,14386,6773,14383,6774,14381,6774,14376,6773,14373,6769,14370,6767,14369e" filled="t" fillcolor="#231F20" stroked="f">
                <v:path arrowok="t"/>
                <v:fill/>
              </v:shape>
            </v:group>
            <v:group style="position:absolute;left:1209;top:3093;width:4849;height:4795" coordorigin="1209,3093" coordsize="4849,4795">
              <v:shape style="position:absolute;left:1209;top:3093;width:4849;height:4795" coordorigin="1209,3093" coordsize="4849,4795" path="m1209,7888l6058,7888,6058,3093,1209,3093,1209,7888e" filled="t" fillcolor="#FFFFFF" stroked="f">
                <v:path arrowok="t"/>
                <v:fill/>
              </v:shape>
              <v:shape style="position:absolute;left:1209;top:3093;width:4849;height:4795" type="#_x0000_t75">
                <v:imagedata r:id="rId14" o:title=""/>
              </v:shape>
            </v:group>
            <v:group style="position:absolute;left:1190;top:3075;width:4886;height:4832" coordorigin="1190,3075" coordsize="4886,4832">
              <v:shape style="position:absolute;left:1190;top:3075;width:4886;height:4832" coordorigin="1190,3075" coordsize="4886,4832" path="m1190,3075l6077,3075,6077,7907,1190,7907,1190,3075xe" filled="f" stroked="t" strokeweight="1.86pt" strokecolor="#D8AC10">
                <v:path arrowok="t"/>
              </v:shape>
              <v:shape style="position:absolute;left:1088;top:13399;width:5134;height:1190" type="#_x0000_t75">
                <v:imagedata r:id="rId15" o:title=""/>
              </v:shape>
            </v:group>
            <v:group style="position:absolute;left:1209;top:11121;width:4849;height:3229" coordorigin="1209,11121" coordsize="4849,3229">
              <v:shape style="position:absolute;left:1209;top:11121;width:4849;height:3229" coordorigin="1209,11121" coordsize="4849,3229" path="m1209,14350l6058,14350,6058,11121,1209,11121,1209,14350e" filled="t" fillcolor="#FFFFFF" stroked="f">
                <v:path arrowok="t"/>
                <v:fill/>
              </v:shape>
              <v:shape style="position:absolute;left:1209;top:11121;width:4849;height:3229" type="#_x0000_t75">
                <v:imagedata r:id="rId16" o:title=""/>
              </v:shape>
            </v:group>
            <v:group style="position:absolute;left:1190;top:11103;width:4886;height:3266" coordorigin="1190,11103" coordsize="4886,3266">
              <v:shape style="position:absolute;left:1190;top:11103;width:4886;height:3266" coordorigin="1190,11103" coordsize="4886,3266" path="m1190,11103l6077,11103,6077,14369,1190,14369,1190,11103xe" filled="f" stroked="t" strokeweight="1.86pt" strokecolor="#D8AC10">
                <v:path arrowok="t"/>
              </v:shape>
              <v:shape style="position:absolute;left:4321;top:1304;width:520;height:174" type="#_x0000_t75">
                <v:imagedata r:id="rId17" o:title=""/>
              </v:shape>
              <v:shape style="position:absolute;left:4957;top:1301;width:802;height:186" type="#_x0000_t75">
                <v:imagedata r:id="rId18" o:title=""/>
              </v:shape>
              <v:shape style="position:absolute;left:5876;top:1319;width:85;height:158" type="#_x0000_t75">
                <v:imagedata r:id="rId19" o:title=""/>
              </v:shape>
              <v:shape style="position:absolute;left:5876;top:1304;width:349;height:177" type="#_x0000_t75">
                <v:imagedata r:id="rId20" o:title=""/>
              </v:shape>
              <v:shape style="position:absolute;left:6057;top:1301;width:1379;height:180" type="#_x0000_t75">
                <v:imagedata r:id="rId21" o:title=""/>
              </v:shape>
              <v:shape style="position:absolute;left:7385;top:1304;width:571;height:177" type="#_x0000_t75">
                <v:imagedata r:id="rId22" o:title=""/>
              </v:shape>
              <v:shape style="position:absolute;left:7903;top:1301;width:124;height:180" type="#_x0000_t75">
                <v:imagedata r:id="rId23" o:title=""/>
              </v:shape>
            </v:group>
            <v:group style="position:absolute;left:1209;top:8072;width:4857;height:2831" coordorigin="1209,8072" coordsize="4857,2831">
              <v:shape style="position:absolute;left:1209;top:8072;width:4857;height:2831" coordorigin="1209,8072" coordsize="4857,2831" path="m1209,10903l6066,10903,6066,8072,1209,8072,1209,10903e" filled="t" fillcolor="#FFFFFF" stroked="f">
                <v:path arrowok="t"/>
                <v:fill/>
              </v:shape>
              <v:shape style="position:absolute;left:1209;top:8072;width:4857;height:2831" type="#_x0000_t75">
                <v:imagedata r:id="rId24" o:title=""/>
              </v:shape>
            </v:group>
            <v:group style="position:absolute;left:1190;top:8054;width:4894;height:2868" coordorigin="1190,8054" coordsize="4894,2868">
              <v:shape style="position:absolute;left:1190;top:8054;width:4894;height:2868" coordorigin="1190,8054" coordsize="4894,2868" path="m1190,8054l6085,8054,6085,10921,1190,10921,1190,8054xe" filled="f" stroked="t" strokeweight="1.86pt" strokecolor="#D8AC1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93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5" w:after="0" w:line="240" w:lineRule="auto"/>
        <w:ind w:right="132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060" w:right="920"/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pict>
          <v:shape style="position:absolute;margin-left:4.650pt;margin-top:13.667pt;width:607.29pt;height:767.638pt;mso-position-horizontal-relative:page;mso-position-vertical-relative:page;z-index:-2856" type="#_x0000_t75">
            <v:imagedata r:id="rId25" o:title=""/>
          </v:shape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791" w:right="7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Candidates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work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together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break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down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make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shift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vehicle</w:t>
      </w:r>
      <w:r>
        <w:rPr>
          <w:rFonts w:ascii="Arial" w:hAnsi="Arial" w:cs="Arial" w:eastAsia="Arial"/>
          <w:sz w:val="16"/>
          <w:szCs w:val="16"/>
          <w:color w:val="FFFFFF"/>
          <w:spacing w:val="-11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eek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phase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Assessment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Selection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course,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Jan.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22,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woods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North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Carolina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near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Camp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Mackall.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eek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designed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evaluate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candidate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’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behaviors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determine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their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potential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be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member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Regiment.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Marcus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Butle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5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63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4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980" w:right="960"/>
        </w:sectPr>
      </w:pPr>
      <w:rPr/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pict>
          <v:shape style="position:absolute;margin-left:0pt;margin-top:13.667pt;width:606.154pt;height:767.638pt;mso-position-horizontal-relative:page;mso-position-vertical-relative:page;z-index:-2855" type="#_x0000_t75">
            <v:imagedata r:id="rId26" o:title=""/>
          </v:shape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40" w:lineRule="auto"/>
        <w:ind w:left="126" w:right="186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United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tates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Soldiers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participate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capabilities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exercise,</w:t>
      </w:r>
      <w:r>
        <w:rPr>
          <w:rFonts w:ascii="Arial" w:hAnsi="Arial" w:cs="Arial" w:eastAsia="Arial"/>
          <w:sz w:val="16"/>
          <w:szCs w:val="16"/>
          <w:color w:val="FFFFFF"/>
          <w:spacing w:val="-2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April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26.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5"/>
          <w:i/>
        </w:rPr>
        <w:t>USASOC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126" w:right="894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courtesy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photo.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2" w:lineRule="auto"/>
        <w:ind w:left="110" w:right="185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Master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Mountaineering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Course</w:t>
      </w:r>
      <w:r>
        <w:rPr>
          <w:rFonts w:ascii="Arial" w:hAnsi="Arial" w:cs="Arial" w:eastAsia="Arial"/>
          <w:sz w:val="16"/>
          <w:szCs w:val="16"/>
          <w:color w:val="FFFFFF"/>
          <w:spacing w:val="-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instructor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climbs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icy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cli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8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using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picks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crampons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order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demonstrate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proper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techniques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students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belo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training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Feb.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22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Rocky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Mountain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National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Park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Estes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Park,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Colo.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David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Chace.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8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87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5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920" w:right="9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5.368pt;margin-top:11.969pt;width:606.572pt;height:768.152pt;mso-position-horizontal-relative:page;mso-position-vertical-relative:page;z-index:-2854" type="#_x0000_t75">
            <v:imagedata r:id="rId27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1" w:after="0" w:line="262" w:lineRule="auto"/>
        <w:ind w:left="1650" w:right="54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Light-weight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tactical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all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terrain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vehicle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students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get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hands-on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experience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driving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vehicles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various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environments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situations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prepare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overseas.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1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1"/>
          <w:i/>
        </w:rPr>
        <w:t>Command-funde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1"/>
          <w:i/>
        </w:rPr>
        <w:t>progra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tha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4"/>
          <w:i/>
        </w:rPr>
        <w:t>provide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SEAL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comba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capabilit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5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2nd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Megan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Anuci.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88" w:right="71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Rigid-Hulle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Inflatabl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Boa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perform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assaul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ampa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Fla.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23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6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4"/>
          <w:i/>
        </w:rPr>
        <w:t>International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24" w:after="0" w:line="240" w:lineRule="auto"/>
        <w:ind w:left="1608" w:right="117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week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Maste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Larr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Carpente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8"/>
          <w:i/>
        </w:rPr>
        <w:t>J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8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2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5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6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1080" w:right="10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11.969pt;width:605.663pt;height:768.152pt;mso-position-horizontal-relative:page;mso-position-vertical-relative:page;z-index:-2853" type="#_x0000_t75">
            <v:imagedata r:id="rId28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30" w:right="181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squad</w:t>
      </w:r>
      <w:r>
        <w:rPr>
          <w:rFonts w:ascii="Arial" w:hAnsi="Arial" w:cs="Arial" w:eastAsia="Arial"/>
          <w:sz w:val="16"/>
          <w:szCs w:val="16"/>
          <w:color w:val="FFFFFF"/>
          <w:spacing w:val="4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SEALs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participate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ground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mobility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training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Resistant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Ambush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Protected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Armored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2"/>
          <w:i/>
        </w:rPr>
        <w:t>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ehicles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28.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MRAP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used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patrols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high-risk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missions.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2nd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Meranda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Kelle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2" w:lineRule="auto"/>
        <w:ind w:left="117" w:right="174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ship'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commissionin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ceremon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Arleigh-Burke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clas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destroye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Michae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Murph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(DD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00"/>
          <w:i/>
        </w:rPr>
        <w:t>1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12)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Cit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Oct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6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Murph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name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afte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Lt.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Michae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Murph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Nav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Meda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Hono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recipien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posthumousl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receive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nation's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highes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militar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hono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braver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comba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Afghanista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2005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Pett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fice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Clas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Pete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Lawlo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4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29" w:after="0" w:line="240" w:lineRule="auto"/>
        <w:ind w:right="8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4" w:after="0" w:line="240" w:lineRule="auto"/>
        <w:ind w:right="15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7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980" w:right="94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shape style="position:absolute;margin-left:4.650pt;margin-top:12.892pt;width:607.29pt;height:768.413pt;mso-position-horizontal-relative:page;mso-position-vertical-relative:page;z-index:-2852" type="#_x0000_t75">
            <v:imagedata r:id="rId29" o:title=""/>
          </v:shape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743" w:right="71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71st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Squadron,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-22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Ospre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refueled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522nd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Squadron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MC-130J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Shadow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II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skies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New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Mexico,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Jan.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4.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71st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stationed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Kirtland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Base,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N.M.,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522nd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SOS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Cannon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Base,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N.M.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Senior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Airman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James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Bell.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1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34" w:after="0" w:line="240" w:lineRule="auto"/>
        <w:ind w:left="15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8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1020" w:right="9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12.892pt;width:606.154pt;height:768.413pt;mso-position-horizontal-relative:page;mso-position-vertical-relative:page;z-index:-2851" type="#_x0000_t75">
            <v:imagedata r:id="rId30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1" w:after="0" w:line="262" w:lineRule="auto"/>
        <w:ind w:left="125" w:right="1896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pararescueman</w:t>
      </w:r>
      <w:r>
        <w:rPr>
          <w:rFonts w:ascii="Arial" w:hAnsi="Arial" w:cs="Arial" w:eastAsia="Arial"/>
          <w:sz w:val="16"/>
          <w:szCs w:val="16"/>
          <w:color w:val="FFFFFF"/>
          <w:spacing w:val="-2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provides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rear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cover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extraction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team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Eglin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Range,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Fla.,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Aug.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21.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pararescueman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was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participating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scenario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where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team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had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respond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simulated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improvised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explosive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device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explosion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transport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injured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safet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John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Bainte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7" w:right="192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eather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eams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(SOWT)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participate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training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scenario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CH-47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62" w:lineRule="auto"/>
        <w:ind w:left="117" w:right="1917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Chinook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Emerald</w:t>
      </w:r>
      <w:r>
        <w:rPr>
          <w:rFonts w:ascii="Arial" w:hAnsi="Arial" w:cs="Arial" w:eastAsia="Arial"/>
          <w:sz w:val="16"/>
          <w:szCs w:val="16"/>
          <w:color w:val="FFFFFF"/>
          <w:spacing w:val="-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arrio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Hurlburt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Field,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Fla.,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7.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primary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purpose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Emerald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arrior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components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urban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irregular</w:t>
      </w:r>
      <w:r>
        <w:rPr>
          <w:rFonts w:ascii="Arial" w:hAnsi="Arial" w:cs="Arial" w:eastAsia="Arial"/>
          <w:sz w:val="16"/>
          <w:szCs w:val="16"/>
          <w:color w:val="FFFFFF"/>
          <w:spacing w:val="4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warfare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settings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support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combatant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commanders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theater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campaigns.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Clay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Lancaste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93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right="226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9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980" w:right="94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5.0796pt;margin-top:12.068pt;width:606.8604pt;height:769.237pt;mso-position-horizontal-relative:page;mso-position-vertical-relative:page;z-index:-2850" type="#_x0000_t75">
            <v:imagedata r:id="rId31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783" w:right="7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3r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Battalion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Command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practic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helocastin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drill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8"/>
          <w:i/>
        </w:rPr>
        <w:t>Savannah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Ga.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23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Anthony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Carte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1781" w:right="71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3r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Battalion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Command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conduc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predeploymen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Sout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Carolina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-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24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Anthon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Carte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8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1" w:after="0" w:line="240" w:lineRule="auto"/>
        <w:ind w:left="12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10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980" w:right="1000"/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0pt;margin-top:12.068pt;width:606.064pt;height:769.237pt;mso-position-horizontal-relative:page;mso-position-vertical-relative:page;z-index:-2849" type="#_x0000_t75">
            <v:imagedata r:id="rId32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17" w:right="186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participatin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Range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Amphibiou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Assaul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Cours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Ke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est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Fla.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Marc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9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throug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4"/>
          <w:i/>
        </w:rPr>
        <w:t>30,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lear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ho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8"/>
          <w:i/>
        </w:rPr>
        <w:t>righ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0"/>
          <w:i/>
        </w:rPr>
        <w:t>capsize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0"/>
          <w:i/>
        </w:rPr>
        <w:t>Zodiac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Zodia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8"/>
          <w:i/>
        </w:rPr>
        <w:t>rigi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hul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inflatabl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boa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student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must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becom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proficien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6"/>
          <w:i/>
        </w:rPr>
        <w:t>quickl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6"/>
          <w:i/>
        </w:rPr>
        <w:t>puttin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6"/>
          <w:i/>
        </w:rPr>
        <w:t>togethe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6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12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6"/>
          <w:i/>
        </w:rPr>
        <w:t>pilotin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rightin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capsized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-2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trainin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par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8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Individua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Course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whic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student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mus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complete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befor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becomin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Critica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Skill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Operato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-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Maste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Larr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1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0"/>
          <w:i/>
        </w:rPr>
        <w:t>Carpente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8"/>
          <w:i/>
        </w:rPr>
        <w:t>J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8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125" w:right="185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attendin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Individua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Cours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patrol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course'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culminatin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exercise,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Raide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Spirit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Cpl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Thoma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Provost.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94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68" w:after="0" w:line="240" w:lineRule="auto"/>
        <w:ind w:right="109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980" w:right="88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shape style="position:absolute;margin-left:5.368pt;margin-top:11.265pt;width:606.572pt;height:770.301pt;mso-position-horizontal-relative:page;mso-position-vertical-relative:page;z-index:-2848" type="#_x0000_t75">
            <v:imagedata r:id="rId33" o:title=""/>
          </v:shape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740" w:right="5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Republi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Kore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Nav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SEAL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fro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Korea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Nava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arfar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Brigad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assaul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dec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AOE-5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9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Hwachu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–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Korea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nava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refuelin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vesse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-1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–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Jinha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Harbo</w:t>
      </w:r>
      <w:r>
        <w:rPr>
          <w:rFonts w:ascii="Arial" w:hAnsi="Arial" w:cs="Arial" w:eastAsia="Arial"/>
          <w:sz w:val="16"/>
          <w:szCs w:val="16"/>
          <w:color w:val="FFFFFF"/>
          <w:spacing w:val="-11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Republi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Korea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Marc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20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part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Foa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Eagl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201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-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multinational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joint-servic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exercis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focusin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tactical-base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warfar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6"/>
          <w:i/>
        </w:rPr>
        <w:t>throughout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peninsul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Korea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Bot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Nav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SEAL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fast-rope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MH-4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Chinoo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helicopte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9"/>
          <w:i/>
        </w:rPr>
        <w:t>prior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5"/>
          <w:i/>
        </w:rPr>
        <w:t>boardin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conducte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visit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board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1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4"/>
          <w:i/>
        </w:rPr>
        <w:t>searc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-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seizur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1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training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Capt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Michae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1"/>
          <w:i/>
        </w:rPr>
        <w:t>Odgers.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1" w:after="0" w:line="240" w:lineRule="auto"/>
        <w:ind w:left="11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980" w:right="1020"/>
        </w:sectPr>
      </w:pPr>
      <w:rPr/>
    </w:p>
    <w:p>
      <w:pPr>
        <w:spacing w:before="73" w:after="0" w:line="262" w:lineRule="auto"/>
        <w:ind w:left="4698" w:right="1944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pict>
          <v:shape style="position:absolute;margin-left:0pt;margin-top:11.265pt;width:607.29pt;height:770.301pt;mso-position-horizontal-relative:page;mso-position-vertical-relative:page;z-index:-2847" type="#_x0000_t75">
            <v:imagedata r:id="rId34" o:title=""/>
          </v:shape>
        </w:pic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Combined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Joint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assault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onto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live-fire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training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objective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Eager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12.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Exercis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Eage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Lio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2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irregula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warfar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theme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7"/>
          <w:i/>
        </w:rPr>
        <w:t>includin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9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6"/>
          <w:i/>
        </w:rPr>
        <w:t>countrie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mor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than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62" w:lineRule="auto"/>
        <w:ind w:left="4698" w:right="1944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-12"/>
          <w:w w:val="100"/>
          <w:i/>
        </w:rPr>
        <w:t>1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1,00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participants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focuse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on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mission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coalitio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partner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6"/>
          <w:i/>
        </w:rPr>
        <w:t>might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4"/>
          <w:i/>
        </w:rPr>
        <w:t>perfor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6"/>
          <w:i/>
        </w:rPr>
        <w:t>suppor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5"/>
          <w:i/>
        </w:rPr>
        <w:t>contingency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ynnfred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Hoke.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4698" w:right="1895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0"/>
          <w:i/>
        </w:rPr>
        <w:t>membe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competes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rifle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qualification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event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Fuerzas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Comando,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June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Colombian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Nationa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Cente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Fuerzas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Comando,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established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2004,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Southern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Command-sponsored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skill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5"/>
          <w:i/>
        </w:rPr>
        <w:t>competition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senior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leader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seminar</w:t>
      </w:r>
      <w:r>
        <w:rPr>
          <w:rFonts w:ascii="Arial" w:hAnsi="Arial" w:cs="Arial" w:eastAsia="Arial"/>
          <w:sz w:val="16"/>
          <w:szCs w:val="16"/>
          <w:color w:val="FFFFFF"/>
          <w:spacing w:val="-18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which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conducted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annuall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3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event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aime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enhancin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trainin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strengthenin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regiona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multinationa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cooperation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4"/>
          <w:i/>
        </w:rPr>
        <w:t>mutual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trust,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readiness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interoperability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region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Command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South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serves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executio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agen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exercise.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Karen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Kozub.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4686" w:right="1943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membe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Slovakia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Armed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teache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3"/>
          <w:i/>
        </w:rPr>
        <w:t>fast-rope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technique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Delnice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Croatia,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Sept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14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3"/>
          <w:i/>
        </w:rPr>
        <w:t>exercis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Jackal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2012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Jacka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9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annua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join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exercis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designe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0"/>
          <w:i/>
        </w:rPr>
        <w:t>enhance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capabilitie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6"/>
          <w:i/>
        </w:rPr>
        <w:t>interoperability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amongs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participatin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8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buil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mutua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respec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whil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sharing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variou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tactics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technique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procedures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Senior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Airma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Jod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Martinez.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40" w:lineRule="auto"/>
        <w:ind w:right="10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0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13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00" w:bottom="280" w:left="1720" w:right="920"/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848" w:right="7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Jun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12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Adm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McRaven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commande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Command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awarde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Distinguishe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Servic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Cros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Chie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arran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fice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Jaso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Myer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(left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Core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4"/>
          <w:i/>
        </w:rPr>
        <w:t>M.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Calkins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(right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)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assigne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3r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Grou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(Airborne)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27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Myers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distinguishe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himsel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alon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singl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lan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roa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mountain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Afghanista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wher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patro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was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ambushe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enem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approximatel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7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5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10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insurgents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ambus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Myer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took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comman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6"/>
          <w:i/>
        </w:rPr>
        <w:t>situatio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directin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movement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retur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fir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medica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whil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exposing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himsel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enem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machin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gun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rocke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propelle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grenades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Feb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18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Calkin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par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8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dismounte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patro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consistin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Afgha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Nationa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Soldiers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9"/>
          <w:i/>
        </w:rPr>
        <w:t>this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patro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Calkin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face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formidabl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siz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enem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fortifie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positions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Facin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threat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Calkins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assaulte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throug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successfull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4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suppressin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enem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allo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safe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evacuatio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injure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Marines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Marcu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Butle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5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040" w:right="9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4.8323pt;margin-top:11.265pt;width:607.1077pt;height:769.595pt;mso-position-horizontal-relative:page;mso-position-vertical-relative:page;z-index:-2846" type="#_x0000_t75">
            <v:imagedata r:id="rId35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1" w:right="-65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5" w:after="0" w:line="240" w:lineRule="auto"/>
        <w:ind w:left="11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14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1" w:after="0" w:line="262" w:lineRule="auto"/>
        <w:ind w:right="107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Forme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Chie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Norto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4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Schwartz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(left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congratulates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Capt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Barr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Crawfor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afte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presente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Cros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Purple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Hear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Crawfor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Hal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Heroes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Pentagon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ashington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4"/>
          <w:i/>
        </w:rPr>
        <w:t>D.C.,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8"/>
          <w:i/>
        </w:rPr>
        <w:t>Apri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12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Crawfor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wa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awarde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Cros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heroi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actions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controllin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spac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callin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airstrike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battl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9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Afghanistan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whic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allowe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tea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24"/>
          <w:i/>
        </w:rPr>
        <w:t>kill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2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zon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ultimatel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save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live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America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Afgha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comrades.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Morataya.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1040" w:right="940"/>
          <w:cols w:num="2" w:equalWidth="0">
            <w:col w:w="1908" w:space="1832"/>
            <w:col w:w="652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11.265pt;width:607.29pt;height:769.595pt;mso-position-horizontal-relative:page;mso-position-vertical-relative:page;z-index:-2845" type="#_x0000_t75">
            <v:imagedata r:id="rId36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1" w:after="0" w:line="262" w:lineRule="auto"/>
        <w:ind w:left="112" w:right="605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Adm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2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illia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7"/>
          <w:i/>
        </w:rPr>
        <w:t>McRaven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7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Comman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commande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give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retire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Maste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Scot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Fale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5"/>
          <w:i/>
        </w:rPr>
        <w:t>USSOCOM'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5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Bul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Simons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Award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lifetim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achievemen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award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named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Col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Arthu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“Bull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”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Simons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honor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spirit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values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9"/>
          <w:i/>
        </w:rPr>
        <w:t>skill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9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unconventional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warrio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Forc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Maste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Larr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Carpente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8"/>
          <w:i/>
        </w:rPr>
        <w:t>J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8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1" w:after="0" w:line="262" w:lineRule="auto"/>
        <w:ind w:left="112" w:right="594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Retire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vetera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Meliss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tockwel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light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3"/>
          <w:i/>
        </w:rPr>
        <w:t>cauldro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Olympi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rainin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Cente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9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Colorad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4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Springs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Colo.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8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8"/>
          <w:i/>
        </w:rPr>
        <w:t>ficiall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8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kic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62" w:lineRule="auto"/>
        <w:ind w:left="112" w:right="594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201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arrio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Games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20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0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wounded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-1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or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injure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servic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member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fro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Force,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Nav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Corp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Specia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Comman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0"/>
          <w:i/>
        </w:rPr>
        <w:t>compete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Olympic-style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competitio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1-5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Phot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ech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Heather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Kell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5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128" w:right="380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Maste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Mik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Morton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lead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pac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runner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International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Associatio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Ultrarunner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9t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Annua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2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4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Hou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orl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18t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European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Championship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Sept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8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Katowice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Poland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Morton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Comman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liaiso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fice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too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21"/>
          <w:i/>
        </w:rPr>
        <w:t>firs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21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2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plac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als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brok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4"/>
          <w:i/>
        </w:rPr>
        <w:t>U.S.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left="128" w:right="5382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24-hou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recor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b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5"/>
          <w:i/>
        </w:rPr>
        <w:t>runnin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172.45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7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miles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Courtes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photo.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40" w:lineRule="auto"/>
        <w:ind w:right="92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01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15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1000" w:right="90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5.0796pt;margin-top:11.798pt;width:606.8604pt;height:769.507pt;mso-position-horizontal-relative:page;mso-position-vertical-relative:page;z-index:-2844" coordorigin="102,236" coordsize="12137,15390">
            <v:shape style="position:absolute;left:102;top:236;width:12137;height:15390" type="#_x0000_t75">
              <v:imagedata r:id="rId37" o:title=""/>
            </v:shape>
            <v:group style="position:absolute;left:1180;top:14847;width:4999;height:2" coordorigin="1180,14847" coordsize="4999,2">
              <v:shape style="position:absolute;left:1180;top:14847;width:4999;height:2" coordorigin="1180,14847" coordsize="4999,0" path="m1180,14847l6179,14847e" filled="f" stroked="t" strokeweight=".93pt" strokecolor="#231F20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2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04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16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1080" w:right="1720"/>
        </w:sectPr>
      </w:pPr>
      <w:rPr/>
    </w:p>
    <w:p>
      <w:pPr>
        <w:spacing w:before="79" w:after="0" w:line="262" w:lineRule="auto"/>
        <w:ind w:left="6193" w:right="164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0pt;margin-top:11.798pt;width:607.552pt;height:769.507pt;mso-position-horizontal-relative:page;mso-position-vertical-relative:page;z-index:-2843" coordorigin="0,236" coordsize="12151,15390">
            <v:shape style="position:absolute;left:0;top:236;width:12151;height:15390" type="#_x0000_t75">
              <v:imagedata r:id="rId38" o:title=""/>
            </v:shape>
            <v:group style="position:absolute;left:6142;top:14851;width:4999;height:2" coordorigin="6142,14851" coordsize="4999,2">
              <v:shape style="position:absolute;left:6142;top:14851;width:4999;height:2" coordorigin="6142,14851" coordsize="4999,0" path="m6142,14851l11141,14851e" filled="f" stroked="t" strokeweight=".93pt" strokecolor="#231F2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Arm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Chie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Gen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7"/>
          <w:i/>
        </w:rPr>
        <w:t>Ray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Odiern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present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5"/>
          <w:i/>
        </w:rPr>
        <w:t>Distinguished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Service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Cross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Craig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arfle,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from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Charlie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Compan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0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Battalion,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75th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Range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Regiment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2"/>
          <w:i/>
        </w:rPr>
        <w:t>durin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award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ceremony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Hunter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Airfield,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Ga.,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Oct.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26.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arfle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received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award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9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actions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9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Afghanistan.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eddy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7"/>
          <w:i/>
        </w:rPr>
        <w:t>ade.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right="10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0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17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20" w:bottom="280" w:left="1720" w:right="920"/>
        </w:sectPr>
      </w:pPr>
      <w:rPr/>
    </w:p>
    <w:p>
      <w:pPr>
        <w:spacing w:before="0" w:after="0" w:line="755" w:lineRule="exact"/>
        <w:ind w:left="564" w:right="5652"/>
        <w:jc w:val="center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  <w:position w:val="-1"/>
        </w:rPr>
        <w:t>Distinguished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19" w:after="0" w:line="804" w:lineRule="exact"/>
        <w:ind w:left="452" w:right="5539" w:firstLine="-1"/>
        <w:jc w:val="center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231F20"/>
          <w:spacing w:val="0"/>
          <w:w w:val="100"/>
        </w:rPr>
        <w:t>Se</w:t>
      </w:r>
      <w:r>
        <w:rPr>
          <w:rFonts w:ascii="Impact" w:hAnsi="Impact" w:cs="Impact" w:eastAsia="Impact"/>
          <w:sz w:val="67"/>
          <w:szCs w:val="67"/>
          <w:color w:val="231F20"/>
          <w:spacing w:val="12"/>
          <w:w w:val="100"/>
        </w:rPr>
        <w:t>r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100"/>
        </w:rPr>
        <w:t>vice</w:t>
      </w:r>
      <w:r>
        <w:rPr>
          <w:rFonts w:ascii="Impact" w:hAnsi="Impact" w:cs="Impact" w:eastAsia="Impact"/>
          <w:sz w:val="67"/>
          <w:szCs w:val="67"/>
          <w:color w:val="231F20"/>
          <w:spacing w:val="-9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Cross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100"/>
        </w:rPr>
        <w:t>Citation</w:t>
      </w:r>
      <w:r>
        <w:rPr>
          <w:rFonts w:ascii="Impact" w:hAnsi="Impact" w:cs="Impact" w:eastAsia="Impact"/>
          <w:sz w:val="67"/>
          <w:szCs w:val="67"/>
          <w:color w:val="231F20"/>
          <w:spacing w:val="-10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for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Specialist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100"/>
        </w:rPr>
        <w:t>Craig</w:t>
      </w:r>
      <w:r>
        <w:rPr>
          <w:rFonts w:ascii="Impact" w:hAnsi="Impact" w:cs="Impact" w:eastAsia="Impact"/>
          <w:sz w:val="67"/>
          <w:szCs w:val="67"/>
          <w:color w:val="231F20"/>
          <w:spacing w:val="-3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100"/>
        </w:rPr>
        <w:t>D.</w:t>
      </w:r>
      <w:r>
        <w:rPr>
          <w:rFonts w:ascii="Impact" w:hAnsi="Impact" w:cs="Impact" w:eastAsia="Impact"/>
          <w:sz w:val="67"/>
          <w:szCs w:val="67"/>
          <w:color w:val="231F20"/>
          <w:spacing w:val="7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Wa</w:t>
      </w:r>
      <w:r>
        <w:rPr>
          <w:rFonts w:ascii="Impact" w:hAnsi="Impact" w:cs="Impact" w:eastAsia="Impact"/>
          <w:sz w:val="67"/>
          <w:szCs w:val="67"/>
          <w:color w:val="231F20"/>
          <w:spacing w:val="12"/>
          <w:w w:val="99"/>
        </w:rPr>
        <w:t>r</w:t>
      </w:r>
      <w:r>
        <w:rPr>
          <w:rFonts w:ascii="Impact" w:hAnsi="Impact" w:cs="Impact" w:eastAsia="Impact"/>
          <w:sz w:val="67"/>
          <w:szCs w:val="67"/>
          <w:color w:val="231F20"/>
          <w:spacing w:val="0"/>
          <w:w w:val="99"/>
        </w:rPr>
        <w:t>fle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6" w:after="0" w:line="282" w:lineRule="auto"/>
        <w:ind w:left="347" w:right="5437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following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is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Distinguished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Service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8"/>
          <w:w w:val="101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oss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citation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awa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ded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Specialist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Craig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D.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0"/>
          <w:w w:val="101"/>
          <w:i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arfle.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" w:after="0" w:line="240" w:lineRule="auto"/>
        <w:ind w:left="161" w:right="5251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0"/>
          <w:w w:val="100"/>
          <w:i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arfle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has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subsuquently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been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8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omoted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Se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8"/>
          <w:w w:val="101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1"/>
          <w:i/>
        </w:rPr>
        <w:t>geant.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380" w:bottom="280" w:left="1040" w:right="980"/>
        </w:sectPr>
      </w:pPr>
      <w:rPr/>
    </w:p>
    <w:p>
      <w:pPr>
        <w:spacing w:before="30" w:after="0" w:line="240" w:lineRule="auto"/>
        <w:ind w:left="1103" w:right="60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esiden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Unite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  <w:b/>
          <w:bCs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tates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1359" w:right="86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Pleasu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2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esenting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1190" w:right="695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Distinguishe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Servic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2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oss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2574" w:right="2099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2"/>
          <w:b/>
          <w:bCs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1946" w:right="1451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Crai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2"/>
          <w:b/>
          <w:bCs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1707" w:right="1212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Specialist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Army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7" w:after="0" w:line="240" w:lineRule="auto"/>
        <w:ind w:left="739" w:right="24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Service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Fort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b/>
          <w:bCs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b/>
          <w:bCs/>
        </w:rPr>
        <w:t>Following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6" w:lineRule="auto"/>
        <w:ind w:left="113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Crai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distinguishe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himsel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exceptionall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valorou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achievemen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Squad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Automati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Gunne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Augus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while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deploye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Afghanista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Freedom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assigne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captur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Qaed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(AQ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aliba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(TB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Senio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Leadership.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3" w:right="216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1"/>
        </w:rPr>
        <w:t>valorou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under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executing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objectiv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teammate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instrumenta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aliba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remova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aliban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Provincia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recover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cache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weapon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intende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agains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Coalitio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Forces.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4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Augus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2010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1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receive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intelligenc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indicatin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6" w:lineRule="auto"/>
        <w:ind w:right="7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aliba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weapon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facilitato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meetin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aliban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Informatio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gathere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indicate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orchestratin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ambus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Coalitio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Loga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Afghanistan.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2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observe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attac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includ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multipl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spotter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runner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communicat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betwee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variou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locations.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Battl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Owne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notifie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imminent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diverte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convoys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aborte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attac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observed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2158" w:right="89" w:firstLine="-215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walkin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formatio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toward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meeting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Enroute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locatio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positively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identifie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carrying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weapons.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2158" w:right="5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initiate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kinetic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strik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fighte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location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AH-64s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boarde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two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CH-4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helicopter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insertion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kineti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strik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complete.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46" w:firstLine="249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Immediatel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kineti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strike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inserte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onto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40" w:right="980"/>
          <w:cols w:num="2" w:equalWidth="0">
            <w:col w:w="4975" w:space="244"/>
            <w:col w:w="50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.1903pt;margin-top:11.265pt;width:606.7497pt;height:770.636pt;mso-position-horizontal-relative:page;mso-position-vertical-relative:page;z-index:-2842" coordorigin="104,225" coordsize="12135,15413">
            <v:shape style="position:absolute;left:104;top:225;width:12135;height:15413" type="#_x0000_t75">
              <v:imagedata r:id="rId39" o:title=""/>
            </v:shape>
            <v:group style="position:absolute;left:1143;top:14847;width:4999;height:2" coordorigin="1143,14847" coordsize="4999,2">
              <v:shape style="position:absolute;left:1143;top:14847;width:4999;height:2" coordorigin="1143,14847" coordsize="4999,0" path="m1143,14847l6142,14847e" filled="f" stroked="t" strokeweight=".93pt" strokecolor="#231F20">
                <v:path arrowok="t"/>
              </v:shape>
            </v:group>
            <v:group style="position:absolute;left:6287;top:1513;width:4879;height:6142" coordorigin="6287,1513" coordsize="4879,6142">
              <v:shape style="position:absolute;left:6287;top:1513;width:4879;height:6142" coordorigin="6287,1513" coordsize="4879,6142" path="m6287,7655l11166,7655,11166,1513,6287,1513,6287,7655e" filled="t" fillcolor="#FFFFFF" stroked="f">
                <v:path arrowok="t"/>
                <v:fill/>
              </v:shape>
              <v:shape style="position:absolute;left:6287;top:1513;width:4879;height:6142" type="#_x0000_t75">
                <v:imagedata r:id="rId40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5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0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18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40" w:right="980"/>
        </w:sectPr>
      </w:pPr>
      <w:rPr/>
    </w:p>
    <w:p>
      <w:pPr>
        <w:spacing w:before="78" w:after="0" w:line="256" w:lineRule="auto"/>
        <w:ind w:left="117" w:right="26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zon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eliminat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severa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remainin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combatants.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1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consistin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others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taske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isolatin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Northern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suppressin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allow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East.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Upo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infiltration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received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vicinit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North-South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runnin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AH-64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completed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runs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steppe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multipl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positions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hesitatio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returne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crawle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mudd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toward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1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multipl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round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4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MK-4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allowin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maneuve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South.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field,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permitting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90" w:lineRule="exact"/>
        <w:ind w:left="1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member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position w:val="-3"/>
        </w:rPr>
        <w:t>Assault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8" w:after="0" w:line="256" w:lineRule="auto"/>
        <w:ind w:right="14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Althoug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shot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shoulde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disregarde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personal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safet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zon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geant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protec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incapacitate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Squa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Leade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purposefull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himsel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immediatel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defen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coverin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platoo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medic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Solomon,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Lugo.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0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fearlessl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accurat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expose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position,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allowin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Myer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Kochl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subsequentl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evacuat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Lugo.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5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suppressive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Solomon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ucke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Kochl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pulle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aircraf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evacuated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through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249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gunsho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wound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190" w:lineRule="exact"/>
        <w:ind w:left="249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righ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-3"/>
        </w:rPr>
        <w:t>shoulde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position w:val="-3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2240" w:h="15840"/>
          <w:pgMar w:top="1360" w:bottom="280" w:left="980" w:right="940"/>
          <w:cols w:num="2" w:equalWidth="0">
            <w:col w:w="5023" w:space="237"/>
            <w:col w:w="5060"/>
          </w:cols>
        </w:sectPr>
      </w:pPr>
      <w:rPr/>
    </w:p>
    <w:p>
      <w:pPr>
        <w:spacing w:before="55" w:after="0" w:line="256" w:lineRule="auto"/>
        <w:ind w:left="117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determine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positions.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5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minute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passed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Ranger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under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from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served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weapons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Realizin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Range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fectivel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pinne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7" w:lineRule="exact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—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Specialis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0"/>
          <w:w w:val="100"/>
          <w:i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arfl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continue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ovide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3" w:after="0" w:line="250" w:lineRule="auto"/>
        <w:ind w:right="358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supp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essiv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Solomon,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5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taf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11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ucke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5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geant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Kochl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pulle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Lug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bac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k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50" w:lineRule="auto"/>
        <w:ind w:right="-65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cove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5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Onl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afte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casualt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evacuation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craf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evacuate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Lugo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did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Specialis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0"/>
          <w:w w:val="100"/>
          <w:i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arfl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oug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and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oug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gunsho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woun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hi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right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shoulde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applyin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tournique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his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-3"/>
        </w:rPr>
        <w:t>righ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-3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-3"/>
        </w:rPr>
        <w:t>arm.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55" w:after="0" w:line="256" w:lineRule="auto"/>
        <w:ind w:right="10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applyin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tournique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arm.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8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proceede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engag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betwee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Platoo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minute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6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reconsolidate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moved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steadfastly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40"/>
          <w:cols w:num="3" w:equalWidth="0">
            <w:col w:w="2564" w:space="298"/>
            <w:col w:w="4535" w:space="356"/>
            <w:col w:w="2567"/>
          </w:cols>
        </w:sectPr>
      </w:pPr>
      <w:rPr/>
    </w:p>
    <w:p>
      <w:pPr>
        <w:spacing w:before="0" w:after="0" w:line="200" w:lineRule="exact"/>
        <w:ind w:left="117" w:right="-71"/>
        <w:jc w:val="left"/>
        <w:tabs>
          <w:tab w:pos="2840" w:val="left"/>
          <w:tab w:pos="7260" w:val="left"/>
        </w:tabs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South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  <w:u w:val="thick" w:color="231F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u w:val="thick" w:color="231F20"/>
        </w:rPr>
        <w:tab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u w:val="thick" w:color="231F20"/>
        </w:rPr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moved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remaine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forward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deliverin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accurate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40"/>
          <w:cols w:num="2" w:equalWidth="0">
            <w:col w:w="7273" w:space="480"/>
            <w:col w:w="2567"/>
          </w:cols>
        </w:sectPr>
      </w:pPr>
      <w:rPr/>
    </w:p>
    <w:p>
      <w:pPr>
        <w:spacing w:before="15" w:after="0" w:line="256" w:lineRule="auto"/>
        <w:ind w:left="117" w:right="34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North-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est.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3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fective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advance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suppress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maneuve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destro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entrenche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Lugo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voluntaril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maneuvere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towards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identifie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entrenched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personne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automati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weapon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Force.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53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advanc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entrenche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suppressiv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protec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himsel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availabl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terrain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Lugo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7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machin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geant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volle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machin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fire.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48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member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Assault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acros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est.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1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suppressive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allowe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Assault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contact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ordnanc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safel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exfiltratio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hot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zone.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24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repeatedl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riskin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others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Specialist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purposefu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gallan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selfles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dedication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safet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teammates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demonstrated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extraordinar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herois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distinctiv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exemplar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deservin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distinc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recognition.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3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distinctiv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accomplishments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Specialist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persona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reflec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credi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himself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40"/>
          <w:cols w:num="2" w:equalWidth="0">
            <w:col w:w="5028" w:space="232"/>
            <w:col w:w="5060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11.265pt;width:607.29pt;height:770.636pt;mso-position-horizontal-relative:page;mso-position-vertical-relative:page;z-index:-2841" coordorigin="0,225" coordsize="12146,15413">
            <v:shape style="position:absolute;left:0;top:225;width:12146;height:15413" type="#_x0000_t75">
              <v:imagedata r:id="rId41" o:title=""/>
            </v:shape>
            <v:group style="position:absolute;left:6124;top:14851;width:4999;height:2" coordorigin="6124,14851" coordsize="4999,2">
              <v:shape style="position:absolute;left:6124;top:14851;width:4999;height:2" coordorigin="6124,14851" coordsize="4999,0" path="m6124,14851l11123,14851e" filled="f" stroked="t" strokeweight=".93pt" strokecolor="#231F20">
                <v:path arrowok="t"/>
              </v:shape>
            </v:group>
            <v:group style="position:absolute;left:3820;top:6371;width:4415;height:2" coordorigin="3820,6371" coordsize="4415,2">
              <v:shape style="position:absolute;left:3820;top:6371;width:4415;height:2" coordorigin="3820,6371" coordsize="4415,0" path="m3820,6371l8235,6371e" filled="f" stroked="t" strokeweight="1.86pt" strokecolor="#231F2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07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9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19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980" w:right="9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.341615pt;margin-top:10.732894pt;width:609.093141pt;height:773.217408pt;mso-position-horizontal-relative:page;mso-position-vertical-relative:page;z-index:-2840" coordorigin="27,215" coordsize="12182,15464">
            <v:shape style="position:absolute;left:63;top:215;width:12146;height:3157" type="#_x0000_t75">
              <v:imagedata r:id="rId42" o:title=""/>
            </v:shape>
            <v:shape style="position:absolute;left:27;top:7477;width:3461;height:5671" type="#_x0000_t75">
              <v:imagedata r:id="rId43" o:title=""/>
            </v:shape>
            <v:shape style="position:absolute;left:5805;top:8738;width:3139;height:4374" type="#_x0000_t75">
              <v:imagedata r:id="rId44" o:title=""/>
            </v:shape>
            <v:shape style="position:absolute;left:36;top:8998;width:12173;height:6681" type="#_x0000_t75">
              <v:imagedata r:id="rId45" o:title=""/>
            </v:shape>
            <v:group style="position:absolute;left:112;top:2397;width:2;height:6404" coordorigin="112,2397" coordsize="2,6404">
              <v:shape style="position:absolute;left:112;top:2397;width:2;height:6404" coordorigin="112,2397" coordsize="0,6404" path="m112,8801l112,2397e" filled="f" stroked="t" strokeweight="2.68225pt" strokecolor="#ACDBCC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44" w:lineRule="exact"/>
        <w:ind w:left="455" w:right="-20"/>
        <w:jc w:val="left"/>
        <w:rPr>
          <w:rFonts w:ascii="Arial" w:hAnsi="Arial" w:cs="Arial" w:eastAsia="Arial"/>
          <w:sz w:val="107"/>
          <w:szCs w:val="107"/>
        </w:rPr>
      </w:pPr>
      <w:rPr/>
      <w:r>
        <w:rPr>
          <w:rFonts w:ascii="Arial" w:hAnsi="Arial" w:cs="Arial" w:eastAsia="Arial"/>
          <w:sz w:val="96"/>
          <w:szCs w:val="96"/>
          <w:color w:val="2D3F64"/>
          <w:w w:val="71"/>
          <w:b/>
          <w:bCs/>
          <w:position w:val="-1"/>
        </w:rPr>
        <w:t>DDT-SEAl</w:t>
      </w:r>
      <w:r>
        <w:rPr>
          <w:rFonts w:ascii="Arial" w:hAnsi="Arial" w:cs="Arial" w:eastAsia="Arial"/>
          <w:sz w:val="96"/>
          <w:szCs w:val="96"/>
          <w:color w:val="2D3F64"/>
          <w:spacing w:val="-15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07"/>
          <w:szCs w:val="107"/>
          <w:color w:val="2D3F64"/>
          <w:spacing w:val="0"/>
          <w:w w:val="73"/>
          <w:b/>
          <w:bCs/>
          <w:position w:val="-1"/>
        </w:rPr>
        <w:t>Museum</w:t>
      </w:r>
      <w:r>
        <w:rPr>
          <w:rFonts w:ascii="Arial" w:hAnsi="Arial" w:cs="Arial" w:eastAsia="Arial"/>
          <w:sz w:val="107"/>
          <w:szCs w:val="107"/>
          <w:color w:val="000000"/>
          <w:spacing w:val="0"/>
          <w:w w:val="100"/>
          <w:position w:val="0"/>
        </w:rPr>
      </w:r>
    </w:p>
    <w:p>
      <w:pPr>
        <w:spacing w:before="0" w:after="0" w:line="1084" w:lineRule="exact"/>
        <w:ind w:left="446" w:right="-20"/>
        <w:jc w:val="left"/>
        <w:rPr>
          <w:rFonts w:ascii="Arial" w:hAnsi="Arial" w:cs="Arial" w:eastAsia="Arial"/>
          <w:sz w:val="107"/>
          <w:szCs w:val="107"/>
        </w:rPr>
      </w:pPr>
      <w:rPr/>
      <w:r>
        <w:rPr>
          <w:rFonts w:ascii="Arial" w:hAnsi="Arial" w:cs="Arial" w:eastAsia="Arial"/>
          <w:sz w:val="107"/>
          <w:szCs w:val="107"/>
          <w:color w:val="2D3F64"/>
          <w:w w:val="72"/>
          <w:b/>
          <w:bCs/>
          <w:position w:val="1"/>
        </w:rPr>
        <w:t>host</w:t>
      </w:r>
      <w:r>
        <w:rPr>
          <w:rFonts w:ascii="Arial" w:hAnsi="Arial" w:cs="Arial" w:eastAsia="Arial"/>
          <w:sz w:val="107"/>
          <w:szCs w:val="107"/>
          <w:color w:val="2D3F64"/>
          <w:w w:val="73"/>
          <w:b/>
          <w:bCs/>
          <w:position w:val="1"/>
        </w:rPr>
        <w:t>s</w:t>
      </w:r>
      <w:r>
        <w:rPr>
          <w:rFonts w:ascii="Arial" w:hAnsi="Arial" w:cs="Arial" w:eastAsia="Arial"/>
          <w:sz w:val="107"/>
          <w:szCs w:val="107"/>
          <w:color w:val="2D3F64"/>
          <w:spacing w:val="-180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07"/>
          <w:szCs w:val="107"/>
          <w:color w:val="2D3F64"/>
          <w:spacing w:val="0"/>
          <w:w w:val="72"/>
          <w:b/>
          <w:bCs/>
          <w:position w:val="1"/>
        </w:rPr>
        <w:t>21t</w:t>
      </w:r>
      <w:r>
        <w:rPr>
          <w:rFonts w:ascii="Arial" w:hAnsi="Arial" w:cs="Arial" w:eastAsia="Arial"/>
          <w:sz w:val="107"/>
          <w:szCs w:val="107"/>
          <w:color w:val="2D3F64"/>
          <w:spacing w:val="0"/>
          <w:w w:val="71"/>
          <w:b/>
          <w:bCs/>
          <w:position w:val="1"/>
        </w:rPr>
        <w:t>h</w:t>
      </w:r>
      <w:r>
        <w:rPr>
          <w:rFonts w:ascii="Arial" w:hAnsi="Arial" w:cs="Arial" w:eastAsia="Arial"/>
          <w:sz w:val="107"/>
          <w:szCs w:val="107"/>
          <w:color w:val="2D3F64"/>
          <w:spacing w:val="-174"/>
          <w:w w:val="100"/>
          <w:b/>
          <w:bCs/>
          <w:position w:val="1"/>
        </w:rPr>
        <w:t> </w:t>
      </w:r>
      <w:r>
        <w:rPr>
          <w:rFonts w:ascii="Arial" w:hAnsi="Arial" w:cs="Arial" w:eastAsia="Arial"/>
          <w:sz w:val="107"/>
          <w:szCs w:val="107"/>
          <w:color w:val="2D3F64"/>
          <w:spacing w:val="0"/>
          <w:w w:val="70"/>
          <w:b/>
          <w:bCs/>
          <w:position w:val="1"/>
        </w:rPr>
        <w:t>Annua</w:t>
      </w:r>
      <w:r>
        <w:rPr>
          <w:rFonts w:ascii="Arial" w:hAnsi="Arial" w:cs="Arial" w:eastAsia="Arial"/>
          <w:sz w:val="107"/>
          <w:szCs w:val="107"/>
          <w:color w:val="2D3F64"/>
          <w:spacing w:val="15"/>
          <w:w w:val="70"/>
          <w:b/>
          <w:bCs/>
          <w:position w:val="1"/>
        </w:rPr>
        <w:t>l</w:t>
      </w:r>
      <w:r>
        <w:rPr>
          <w:rFonts w:ascii="Arial" w:hAnsi="Arial" w:cs="Arial" w:eastAsia="Arial"/>
          <w:sz w:val="107"/>
          <w:szCs w:val="107"/>
          <w:color w:val="2D3F64"/>
          <w:spacing w:val="0"/>
          <w:w w:val="72"/>
          <w:b/>
          <w:bCs/>
          <w:position w:val="1"/>
        </w:rPr>
        <w:t>Muster</w:t>
      </w:r>
      <w:r>
        <w:rPr>
          <w:rFonts w:ascii="Arial" w:hAnsi="Arial" w:cs="Arial" w:eastAsia="Arial"/>
          <w:sz w:val="107"/>
          <w:szCs w:val="10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auto"/>
        <w:ind w:left="115" w:right="54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1F"/>
          <w:spacing w:val="0"/>
          <w:w w:val="111"/>
          <w:i/>
        </w:rPr>
        <w:t>Members</w:t>
      </w:r>
      <w:r>
        <w:rPr>
          <w:rFonts w:ascii="Arial" w:hAnsi="Arial" w:cs="Arial" w:eastAsia="Arial"/>
          <w:sz w:val="16"/>
          <w:szCs w:val="16"/>
          <w:color w:val="231F1F"/>
          <w:spacing w:val="-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1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1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East</w:t>
      </w:r>
      <w:r>
        <w:rPr>
          <w:rFonts w:ascii="Arial" w:hAnsi="Arial" w:cs="Arial" w:eastAsia="Arial"/>
          <w:sz w:val="16"/>
          <w:szCs w:val="16"/>
          <w:color w:val="231F1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1"/>
          <w:i/>
        </w:rPr>
        <w:t>Coast-base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d</w:t>
      </w:r>
      <w:r>
        <w:rPr>
          <w:rFonts w:ascii="Arial" w:hAnsi="Arial" w:cs="Arial" w:eastAsia="Arial"/>
          <w:sz w:val="16"/>
          <w:szCs w:val="16"/>
          <w:color w:val="231F1F"/>
          <w:spacing w:val="-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SEA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-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tea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231F1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demonstrat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-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mock</w:t>
      </w:r>
      <w:r>
        <w:rPr>
          <w:rFonts w:ascii="Arial" w:hAnsi="Arial" w:cs="Arial" w:eastAsia="Arial"/>
          <w:sz w:val="16"/>
          <w:szCs w:val="16"/>
          <w:color w:val="231F1F"/>
          <w:spacing w:val="-1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assaul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-15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1F"/>
          <w:spacing w:val="9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capabilitie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-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demonstratio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National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UDT-SEA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Museum</w:t>
      </w:r>
      <w:r>
        <w:rPr>
          <w:rFonts w:ascii="Arial" w:hAnsi="Arial" w:cs="Arial" w:eastAsia="Arial"/>
          <w:sz w:val="16"/>
          <w:szCs w:val="16"/>
          <w:color w:val="231F1F"/>
          <w:spacing w:val="-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in</w:t>
      </w:r>
      <w:r>
        <w:rPr>
          <w:rFonts w:ascii="Arial" w:hAnsi="Arial" w:cs="Arial" w:eastAsia="Arial"/>
          <w:sz w:val="16"/>
          <w:szCs w:val="16"/>
          <w:color w:val="231F1F"/>
          <w:spacing w:val="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Fort</w:t>
      </w:r>
      <w:r>
        <w:rPr>
          <w:rFonts w:ascii="Arial" w:hAnsi="Arial" w:cs="Arial" w:eastAsia="Arial"/>
          <w:sz w:val="16"/>
          <w:szCs w:val="16"/>
          <w:color w:val="231F1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Pierce,</w:t>
      </w:r>
      <w:r>
        <w:rPr>
          <w:rFonts w:ascii="Arial" w:hAnsi="Arial" w:cs="Arial" w:eastAsia="Arial"/>
          <w:sz w:val="16"/>
          <w:szCs w:val="16"/>
          <w:color w:val="231F1F"/>
          <w:spacing w:val="-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Fla.</w:t>
      </w:r>
      <w:r>
        <w:rPr>
          <w:rFonts w:ascii="Arial" w:hAnsi="Arial" w:cs="Arial" w:eastAsia="Arial"/>
          <w:sz w:val="16"/>
          <w:szCs w:val="16"/>
          <w:color w:val="231F1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231F1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Nov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13"/>
          <w:i/>
        </w:rPr>
        <w:t>.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10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.</w:t>
      </w:r>
      <w:r>
        <w:rPr>
          <w:rFonts w:ascii="Arial" w:hAnsi="Arial" w:cs="Arial" w:eastAsia="Arial"/>
          <w:sz w:val="16"/>
          <w:szCs w:val="16"/>
          <w:color w:val="231F1F"/>
          <w:spacing w:val="-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demonstratio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-1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was</w:t>
      </w:r>
      <w:r>
        <w:rPr>
          <w:rFonts w:ascii="Arial" w:hAnsi="Arial" w:cs="Arial" w:eastAsia="Arial"/>
          <w:sz w:val="16"/>
          <w:szCs w:val="16"/>
          <w:color w:val="231F1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par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1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27t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1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Annua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-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Muste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231F1F"/>
          <w:spacing w:val="-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1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is</w:t>
      </w:r>
      <w:r>
        <w:rPr>
          <w:rFonts w:ascii="Arial" w:hAnsi="Arial" w:cs="Arial" w:eastAsia="Arial"/>
          <w:sz w:val="16"/>
          <w:szCs w:val="16"/>
          <w:color w:val="231F1F"/>
          <w:spacing w:val="3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held</w:t>
      </w:r>
      <w:r>
        <w:rPr>
          <w:rFonts w:ascii="Arial" w:hAnsi="Arial" w:cs="Arial" w:eastAsia="Arial"/>
          <w:sz w:val="16"/>
          <w:szCs w:val="16"/>
          <w:color w:val="231F1F"/>
          <w:spacing w:val="-26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raise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awareness</w:t>
      </w:r>
      <w:r>
        <w:rPr>
          <w:rFonts w:ascii="Arial" w:hAnsi="Arial" w:cs="Arial" w:eastAsia="Arial"/>
          <w:sz w:val="16"/>
          <w:szCs w:val="16"/>
          <w:color w:val="231F1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Naval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Warfar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-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communit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y</w:t>
      </w:r>
      <w:r>
        <w:rPr>
          <w:rFonts w:ascii="Arial" w:hAnsi="Arial" w:cs="Arial" w:eastAsia="Arial"/>
          <w:sz w:val="16"/>
          <w:szCs w:val="16"/>
          <w:color w:val="231F1F"/>
          <w:spacing w:val="4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reunion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veteran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-19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f</w:t>
      </w:r>
      <w:r>
        <w:rPr>
          <w:rFonts w:ascii="Arial" w:hAnsi="Arial" w:cs="Arial" w:eastAsia="Arial"/>
          <w:sz w:val="16"/>
          <w:szCs w:val="16"/>
          <w:color w:val="231F1F"/>
          <w:spacing w:val="15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Scout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1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Raiders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231F1F"/>
          <w:spacing w:val="-2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Underwater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Demolitio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-1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1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SEA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teams.</w:t>
      </w:r>
      <w:r>
        <w:rPr>
          <w:rFonts w:ascii="Arial" w:hAnsi="Arial" w:cs="Arial" w:eastAsia="Arial"/>
          <w:sz w:val="16"/>
          <w:szCs w:val="16"/>
          <w:color w:val="231F1F"/>
          <w:spacing w:val="-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Phot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-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1F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Pett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y</w:t>
      </w:r>
      <w:r>
        <w:rPr>
          <w:rFonts w:ascii="Arial" w:hAnsi="Arial" w:cs="Arial" w:eastAsia="Arial"/>
          <w:sz w:val="16"/>
          <w:szCs w:val="16"/>
          <w:color w:val="231F1F"/>
          <w:spacing w:val="-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Office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r</w:t>
      </w:r>
      <w:r>
        <w:rPr>
          <w:rFonts w:ascii="Arial" w:hAnsi="Arial" w:cs="Arial" w:eastAsia="Arial"/>
          <w:sz w:val="16"/>
          <w:szCs w:val="16"/>
          <w:color w:val="231F1F"/>
          <w:spacing w:val="-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2nd</w:t>
      </w:r>
      <w:r>
        <w:rPr>
          <w:rFonts w:ascii="Arial" w:hAnsi="Arial" w:cs="Arial" w:eastAsia="Arial"/>
          <w:sz w:val="16"/>
          <w:szCs w:val="16"/>
          <w:color w:val="231F1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Leslie</w:t>
      </w:r>
      <w:r>
        <w:rPr>
          <w:rFonts w:ascii="Arial" w:hAnsi="Arial" w:cs="Arial" w:eastAsia="Arial"/>
          <w:sz w:val="16"/>
          <w:szCs w:val="16"/>
          <w:color w:val="231F1F"/>
          <w:spacing w:val="-1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Long.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1020" w:right="1020"/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720" w:right="920"/>
        </w:sectPr>
      </w:pPr>
      <w:rPr/>
    </w:p>
    <w:p>
      <w:pPr>
        <w:spacing w:before="26" w:after="0" w:line="240" w:lineRule="auto"/>
        <w:ind w:left="1575" w:right="-61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Pett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5"/>
          <w:w w:val="100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fice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3r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Clas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Jame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5"/>
          <w:i/>
        </w:rPr>
        <w:t>Ginther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575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Naval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Special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7"/>
          <w:w w:val="100"/>
          <w:i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arfare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Group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6"/>
          <w:i/>
        </w:rPr>
        <w:t>TWO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6" w:lineRule="auto"/>
        <w:ind w:left="1575" w:right="19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Nationa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-SEA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Pierce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Fla.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27t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Annual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honorin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current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Underwate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Demolitio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Navy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operators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1-12.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-3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10,00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peopl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attende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two-da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even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feature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capabilities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demonstratio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Coast-based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gues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speaker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including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Adm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illia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McRaven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U.S.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Representativ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retired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57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recipients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57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Michae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Thornto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Thoma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Norris.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575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capabilitie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demonstratio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included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performin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helicopter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assault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simulate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snipe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10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workin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Navy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Parachut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“Lea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Frogs,”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demonstratio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variou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aeria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displays.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12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omm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Norris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SEAL,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describe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ficultie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original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ietna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conflict.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-1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heroic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courag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member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units,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legend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Norris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“Som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legend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audienc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today…the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tell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members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humble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presence.”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8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dedicatio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ceremony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adjacen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museum.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sea.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6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16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wenty-seve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passe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since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opened,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McRaven.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angs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curiosit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relativel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small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facilit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survive.”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6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grow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flourished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expanded.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remarke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SEALs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performin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demonstratio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exemplified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qualitie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warrior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require.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2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autho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Henr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tanle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Haskins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‘wha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matter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compare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McRaven.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720" w:right="920"/>
          <w:cols w:num="2" w:equalWidth="0">
            <w:col w:w="5384" w:space="237"/>
            <w:col w:w="3979"/>
          </w:cols>
        </w:sectPr>
      </w:pPr>
      <w:rPr/>
    </w:p>
    <w:p>
      <w:pPr>
        <w:spacing w:before="0" w:after="0" w:line="256" w:lineRule="auto"/>
        <w:ind w:left="1575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run/walk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nex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skeet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auction.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75" w:right="12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McRave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numbe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attendee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double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previous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62" w:lineRule="auto"/>
        <w:ind w:right="130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Active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duty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SEALs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carry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ashes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0"/>
          <w:i/>
        </w:rPr>
        <w:t>decease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0"/>
          <w:i/>
        </w:rPr>
        <w:t>Underwate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0"/>
          <w:i/>
        </w:rPr>
        <w:t>Demolitio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9"/>
          <w:i/>
        </w:rPr>
        <w:t>SEAL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members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ceremony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hosted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National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UD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-SEAL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Museum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Ft.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Pierce,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Fla.,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No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v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12"/>
          <w:w w:val="100"/>
          <w:i/>
        </w:rPr>
        <w:t>1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3rd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Class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James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Ginthe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1720" w:right="920"/>
          <w:cols w:num="2" w:equalWidth="0">
            <w:col w:w="5311" w:space="317"/>
            <w:col w:w="3972"/>
          </w:cols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0pt;margin-top:11.875pt;width:607.29pt;height:770.056pt;mso-position-horizontal-relative:page;mso-position-vertical-relative:page;z-index:-2839" coordorigin="0,238" coordsize="12146,15401">
            <v:shape style="position:absolute;left:0;top:238;width:12146;height:15401" type="#_x0000_t75">
              <v:imagedata r:id="rId46" o:title=""/>
            </v:shape>
            <v:group style="position:absolute;left:6161;top:14851;width:4999;height:2" coordorigin="6161,14851" coordsize="4999,2">
              <v:shape style="position:absolute;left:6161;top:14851;width:4999;height:2" coordorigin="6161,14851" coordsize="4999,0" path="m6161,14851l11160,14851e" filled="f" stroked="t" strokeweight=".93pt" strokecolor="#231F20">
                <v:path arrowok="t"/>
              </v:shape>
            </v:group>
            <v:group style="position:absolute;left:7349;top:6705;width:3824;height:6167" coordorigin="7349,6705" coordsize="3824,6167">
              <v:shape style="position:absolute;left:7349;top:6705;width:3824;height:6167" coordorigin="7349,6705" coordsize="3824,6167" path="m7349,12871l11173,12871,11173,6705,7349,6705,7349,12871e" filled="t" fillcolor="#FFFFFF" stroked="f">
                <v:path arrowok="t"/>
                <v:fill/>
              </v:shape>
              <v:shape style="position:absolute;left:7349;top:6705;width:3824;height:6167" type="#_x0000_t75">
                <v:imagedata r:id="rId47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0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4" w:after="0" w:line="240" w:lineRule="auto"/>
        <w:ind w:right="10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72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723" w:lineRule="exact"/>
        <w:ind w:left="144" w:right="-20"/>
        <w:jc w:val="left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EOD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tech</w:t>
      </w:r>
      <w:r>
        <w:rPr>
          <w:rFonts w:ascii="Impact" w:hAnsi="Impact" w:cs="Impact" w:eastAsia="Impact"/>
          <w:sz w:val="67"/>
          <w:szCs w:val="67"/>
          <w:color w:val="4791CE"/>
          <w:spacing w:val="-2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earns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0" w:after="0" w:line="804" w:lineRule="exact"/>
        <w:ind w:left="144" w:right="-20"/>
        <w:jc w:val="left"/>
        <w:tabs>
          <w:tab w:pos="272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S</w:t>
      </w:r>
      <w:r>
        <w:rPr>
          <w:rFonts w:ascii="Impact" w:hAnsi="Impact" w:cs="Impact" w:eastAsia="Impact"/>
          <w:sz w:val="67"/>
          <w:szCs w:val="67"/>
          <w:color w:val="4791CE"/>
          <w:spacing w:val="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i</w:t>
      </w:r>
      <w:r>
        <w:rPr>
          <w:rFonts w:ascii="Impact" w:hAnsi="Impact" w:cs="Impact" w:eastAsia="Impact"/>
          <w:sz w:val="67"/>
          <w:szCs w:val="67"/>
          <w:color w:val="4791CE"/>
          <w:spacing w:val="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l</w:t>
      </w:r>
      <w:r>
        <w:rPr>
          <w:rFonts w:ascii="Impact" w:hAnsi="Impact" w:cs="Impact" w:eastAsia="Impact"/>
          <w:sz w:val="67"/>
          <w:szCs w:val="67"/>
          <w:color w:val="4791CE"/>
          <w:spacing w:val="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v</w:t>
      </w:r>
      <w:r>
        <w:rPr>
          <w:rFonts w:ascii="Impact" w:hAnsi="Impact" w:cs="Impact" w:eastAsia="Impact"/>
          <w:sz w:val="67"/>
          <w:szCs w:val="67"/>
          <w:color w:val="4791CE"/>
          <w:spacing w:val="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S</w:t>
      </w:r>
      <w:r>
        <w:rPr>
          <w:rFonts w:ascii="Impact" w:hAnsi="Impact" w:cs="Impact" w:eastAsia="Impact"/>
          <w:sz w:val="67"/>
          <w:szCs w:val="67"/>
          <w:color w:val="4791CE"/>
          <w:spacing w:val="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a</w:t>
      </w:r>
      <w:r>
        <w:rPr>
          <w:rFonts w:ascii="Impact" w:hAnsi="Impact" w:cs="Impact" w:eastAsia="Impact"/>
          <w:sz w:val="67"/>
          <w:szCs w:val="67"/>
          <w:color w:val="4791CE"/>
          <w:spacing w:val="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136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Airma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1s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Clas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Hayde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3"/>
          <w:i/>
        </w:rPr>
        <w:t>Hyatt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36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1s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Specia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Operation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2"/>
          <w:w w:val="100"/>
          <w:i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in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0"/>
          <w:i/>
        </w:rPr>
        <w:t>Publi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7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3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6" w:lineRule="auto"/>
        <w:ind w:left="136" w:right="601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Civi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Enginee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Squadro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receive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Silve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ceremon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Pentago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2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3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14.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980" w:right="960"/>
        </w:sectPr>
      </w:pPr>
      <w:rPr/>
    </w:p>
    <w:p>
      <w:pPr>
        <w:spacing w:before="15" w:after="0" w:line="256" w:lineRule="auto"/>
        <w:ind w:left="136" w:right="7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7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Josep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Deslauriers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explosive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ordnanc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disposa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technician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earne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gallantr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servin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23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2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1.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36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fille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people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famil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here,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Deslaurier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7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‘the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decorate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caree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field’—it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3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hono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here.”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36" w:right="5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citation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Deslauriers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rendere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improvise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explosiv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device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inoperativ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conducte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post-blas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analysi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subsequen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detonation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-hour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tim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frame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provided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injure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servic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membe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used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detecto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clea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medical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helicopte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land.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36" w:right="1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clearin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Deslaurier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steppe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initiatio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syste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Despit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sustaining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grav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injuries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teammate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treate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him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36" w:right="-4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informatio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2" w:lineRule="auto"/>
        <w:ind w:right="63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Col.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James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Slife,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commande</w:t>
      </w:r>
      <w:r>
        <w:rPr>
          <w:rFonts w:ascii="Arial" w:hAnsi="Arial" w:cs="Arial" w:eastAsia="Arial"/>
          <w:sz w:val="16"/>
          <w:szCs w:val="16"/>
          <w:color w:val="231F20"/>
          <w:spacing w:val="-10"/>
          <w:w w:val="111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ing,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presents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6"/>
          <w:i/>
        </w:rPr>
        <w:t>citatio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1"/>
          <w:i/>
        </w:rPr>
        <w:t>accompan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Silve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5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ech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Sgt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Joseph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Deslauriers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ceremony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Pentagon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No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v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14.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7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decoration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awarded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gallantry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military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action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against</w:t>
      </w:r>
      <w:r>
        <w:rPr>
          <w:rFonts w:ascii="Arial" w:hAnsi="Arial" w:cs="Arial" w:eastAsia="Arial"/>
          <w:sz w:val="16"/>
          <w:szCs w:val="16"/>
          <w:color w:val="231F20"/>
          <w:spacing w:val="-1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enemy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United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tates.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Michael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J.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Pausic.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980" w:right="960"/>
          <w:cols w:num="2" w:equalWidth="0">
            <w:col w:w="4299" w:space="243"/>
            <w:col w:w="5758"/>
          </w:cols>
        </w:sectPr>
      </w:pPr>
      <w:rPr/>
    </w:p>
    <w:p>
      <w:pPr>
        <w:spacing w:before="15" w:after="0" w:line="256" w:lineRule="auto"/>
        <w:ind w:left="136" w:right="-54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helpe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continu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mission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actions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extractio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injure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Marines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vehicle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completio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mission.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36" w:right="10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Explosiv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Ordnanc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Disposa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Airme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dispos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anythin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roadsid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bomb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decommissione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missiles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lives.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9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talke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hono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sacrifice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courage,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36" w:right="-38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tripl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ampute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stu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jus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lov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again.”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Deslaurier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honore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standin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56" w:lineRule="auto"/>
        <w:ind w:right="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Pentagon'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Heroes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plac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honor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hundred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servic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member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includin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Meda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Honor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recipients.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6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belon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here,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retire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Norto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Schwartz,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Chie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Force.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5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“Than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Deslaurier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7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from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yo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hono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everybod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here.”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4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Silve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highes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decoratio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valo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gallantr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agains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enemie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Unite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2"/>
        </w:rPr>
        <w:t>tates.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60"/>
          <w:cols w:num="2" w:equalWidth="0">
            <w:col w:w="5038" w:space="255"/>
            <w:col w:w="5007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4.7737pt;margin-top:10.819pt;width:607.1663pt;height:771.548pt;mso-position-horizontal-relative:page;mso-position-vertical-relative:page;z-index:-2838" coordorigin="95,216" coordsize="12143,15431">
            <v:shape style="position:absolute;left:95;top:216;width:12143;height:15431" type="#_x0000_t75">
              <v:imagedata r:id="rId48" o:title=""/>
            </v:shape>
            <v:group style="position:absolute;left:1087;top:14847;width:4999;height:2" coordorigin="1087,14847" coordsize="4999,2">
              <v:shape style="position:absolute;left:1087;top:14847;width:4999;height:2" coordorigin="1087,14847" coordsize="4999,0" path="m1087,14847l6086,14847e" filled="f" stroked="t" strokeweight=".93pt" strokecolor="#231F20">
                <v:path arrowok="t"/>
              </v:shape>
            </v:group>
            <v:group style="position:absolute;left:5515;top:2664;width:5653;height:7689" coordorigin="5515,2664" coordsize="5653,7689">
              <v:shape style="position:absolute;left:5515;top:2664;width:5653;height:7689" coordorigin="5515,2664" coordsize="5653,7689" path="m5515,10353l11169,10353,11169,2664,5515,2664,5515,10353e" filled="t" fillcolor="#FFFFFF" stroked="f">
                <v:path arrowok="t"/>
                <v:fill/>
              </v:shape>
              <v:shape style="position:absolute;left:5515;top:2664;width:5653;height:7689" type="#_x0000_t75">
                <v:imagedata r:id="rId49" o:title="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1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23" w:lineRule="exact"/>
        <w:ind w:left="128" w:right="-20"/>
        <w:jc w:val="left"/>
        <w:tabs>
          <w:tab w:pos="3560" w:val="left"/>
          <w:tab w:pos="610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F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9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m</w:t>
      </w:r>
      <w:r>
        <w:rPr>
          <w:rFonts w:ascii="Impact" w:hAnsi="Impact" w:cs="Impact" w:eastAsia="Impact"/>
          <w:sz w:val="67"/>
          <w:szCs w:val="67"/>
          <w:color w:val="4791CE"/>
          <w:spacing w:val="6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C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S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A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F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n</w:t>
      </w:r>
      <w:r>
        <w:rPr>
          <w:rFonts w:ascii="Impact" w:hAnsi="Impact" w:cs="Impact" w:eastAsia="Impact"/>
          <w:sz w:val="67"/>
          <w:szCs w:val="67"/>
          <w:color w:val="4791CE"/>
          <w:spacing w:val="7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m</w:t>
      </w:r>
      <w:r>
        <w:rPr>
          <w:rFonts w:ascii="Impact" w:hAnsi="Impact" w:cs="Impact" w:eastAsia="Impact"/>
          <w:sz w:val="67"/>
          <w:szCs w:val="67"/>
          <w:color w:val="4791CE"/>
          <w:spacing w:val="6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i</w:t>
      </w:r>
      <w:r>
        <w:rPr>
          <w:rFonts w:ascii="Impact" w:hAnsi="Impact" w:cs="Impact" w:eastAsia="Impact"/>
          <w:sz w:val="67"/>
          <w:szCs w:val="67"/>
          <w:color w:val="4791CE"/>
          <w:spacing w:val="9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n</w:t>
      </w:r>
      <w:r>
        <w:rPr>
          <w:rFonts w:ascii="Impact" w:hAnsi="Impact" w:cs="Impact" w:eastAsia="Impact"/>
          <w:sz w:val="67"/>
          <w:szCs w:val="67"/>
          <w:color w:val="4791CE"/>
          <w:spacing w:val="7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a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10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</w:rPr>
        <w:t>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0" w:after="0" w:line="804" w:lineRule="exact"/>
        <w:ind w:left="128" w:right="-20"/>
        <w:jc w:val="left"/>
        <w:tabs>
          <w:tab w:pos="1480" w:val="left"/>
          <w:tab w:pos="3080" w:val="left"/>
          <w:tab w:pos="5420" w:val="left"/>
          <w:tab w:pos="6440" w:val="left"/>
          <w:tab w:pos="792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f</w:t>
      </w:r>
      <w:r>
        <w:rPr>
          <w:rFonts w:ascii="Impact" w:hAnsi="Impact" w:cs="Impact" w:eastAsia="Impact"/>
          <w:sz w:val="67"/>
          <w:szCs w:val="67"/>
          <w:color w:val="4791CE"/>
          <w:spacing w:val="-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h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-3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-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d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f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-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h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S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w</w:t>
      </w:r>
      <w:r>
        <w:rPr>
          <w:rFonts w:ascii="Impact" w:hAnsi="Impact" w:cs="Impact" w:eastAsia="Impact"/>
          <w:sz w:val="67"/>
          <w:szCs w:val="67"/>
          <w:color w:val="4791CE"/>
          <w:spacing w:val="-3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o</w:t>
      </w:r>
      <w:r>
        <w:rPr>
          <w:rFonts w:ascii="Impact" w:hAnsi="Impact" w:cs="Impact" w:eastAsia="Impact"/>
          <w:sz w:val="67"/>
          <w:szCs w:val="67"/>
          <w:color w:val="4791CE"/>
          <w:spacing w:val="-6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-5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2"/>
        </w:rPr>
        <w:t>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1" w:after="0" w:line="240" w:lineRule="auto"/>
        <w:ind w:left="106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By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Senior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Airman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5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Joe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5"/>
          <w:i/>
        </w:rPr>
        <w:t>McFadden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06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1st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Special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Operations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8"/>
          <w:w w:val="100"/>
          <w:i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ing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Public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4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2240" w:h="15840"/>
          <w:pgMar w:top="1480" w:bottom="280" w:left="1020" w:right="920"/>
        </w:sectPr>
      </w:pPr>
      <w:rPr/>
    </w:p>
    <w:p>
      <w:pPr>
        <w:spacing w:before="30" w:after="0" w:line="256" w:lineRule="auto"/>
        <w:ind w:left="106" w:right="15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stars,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bars,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eagles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oak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leafs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among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multitude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stripes,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enlisted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nominated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former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induction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Sword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Hurlburt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Field,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Fla.,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15.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10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Retired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Gen.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Norton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Schwartz,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accompanied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wife,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Suzie,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accepted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nomination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Master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Sgt.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AFSOC,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front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300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Commandos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lined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along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distinguished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visitor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quarters'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parking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lot.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-4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thank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39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service,”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urner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said.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39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years,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Mrs.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Schwartz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teammates.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took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great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are.”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13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presented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Schwartz,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served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tours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Hurlburt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Field,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plaque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bearing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nomination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behalf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1,000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enlisted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women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serving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world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AFSOC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enterprise.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7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accept!”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Schwartz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said,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applause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crowd.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remain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honorary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here,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sweet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book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Thank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much.”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retired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general,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served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commander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ing,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remarked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continuing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legacy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AFSOC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wing.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-4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started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1980,”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Schwartz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said.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think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amazing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6" w:right="-2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things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happen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proof.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1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ou’re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wonderful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business.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People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know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someone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does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things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America,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community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find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professionall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discreetl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fanfare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--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just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you're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part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--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doesn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matter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discipline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--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everybody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counts,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especially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Operations.”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4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Schwartz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become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eighth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inductee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into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AFSOC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honor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upon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significant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9" w:right="131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Retired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Gen.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Norton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Schwartz,</w:t>
      </w:r>
      <w:r>
        <w:rPr>
          <w:rFonts w:ascii="Arial" w:hAnsi="Arial" w:cs="Arial" w:eastAsia="Arial"/>
          <w:sz w:val="16"/>
          <w:szCs w:val="16"/>
          <w:color w:val="231F20"/>
          <w:spacing w:val="-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former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Chief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left,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listens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Chief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Master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22"/>
          <w:i/>
        </w:rPr>
        <w:t>Bill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2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1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urne</w:t>
      </w:r>
      <w:r>
        <w:rPr>
          <w:rFonts w:ascii="Arial" w:hAnsi="Arial" w:cs="Arial" w:eastAsia="Arial"/>
          <w:sz w:val="16"/>
          <w:szCs w:val="16"/>
          <w:color w:val="231F20"/>
          <w:spacing w:val="-10"/>
          <w:w w:val="111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chief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Command,</w:t>
      </w:r>
      <w:r>
        <w:rPr>
          <w:rFonts w:ascii="Arial" w:hAnsi="Arial" w:cs="Arial" w:eastAsia="Arial"/>
          <w:sz w:val="16"/>
          <w:szCs w:val="16"/>
          <w:color w:val="231F20"/>
          <w:spacing w:val="-1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welcomes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him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back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Hurlburt</w:t>
      </w:r>
      <w:r>
        <w:rPr>
          <w:rFonts w:ascii="Arial" w:hAnsi="Arial" w:cs="Arial" w:eastAsia="Arial"/>
          <w:sz w:val="16"/>
          <w:szCs w:val="16"/>
          <w:color w:val="231F20"/>
          <w:spacing w:val="-11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Field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while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outside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distinguished</w:t>
      </w:r>
      <w:r>
        <w:rPr>
          <w:rFonts w:ascii="Arial" w:hAnsi="Arial" w:cs="Arial" w:eastAsia="Arial"/>
          <w:sz w:val="16"/>
          <w:szCs w:val="16"/>
          <w:color w:val="231F20"/>
          <w:spacing w:val="-8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visitors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quarters</w:t>
      </w:r>
      <w:r>
        <w:rPr>
          <w:rFonts w:ascii="Arial" w:hAnsi="Arial" w:cs="Arial" w:eastAsia="Arial"/>
          <w:sz w:val="16"/>
          <w:szCs w:val="16"/>
          <w:color w:val="231F20"/>
          <w:spacing w:val="-2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Hurlburt</w:t>
      </w:r>
      <w:r>
        <w:rPr>
          <w:rFonts w:ascii="Arial" w:hAnsi="Arial" w:cs="Arial" w:eastAsia="Arial"/>
          <w:sz w:val="16"/>
          <w:szCs w:val="16"/>
          <w:color w:val="231F20"/>
          <w:spacing w:val="-8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Field,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Fla.,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No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1"/>
          <w:i/>
        </w:rPr>
        <w:t>v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62" w:lineRule="auto"/>
        <w:ind w:left="9" w:right="13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15.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2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urner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informed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Schwartz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nomination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9"/>
          <w:i/>
        </w:rPr>
        <w:t>be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inducted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Order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Sword,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highest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honor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enlisted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corps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bestow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upon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individual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recognition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significant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contributions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enlisted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Photo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Airman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Christopher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illiams.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2202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contributions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enlisted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force.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17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“Thank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very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treat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Suzie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me,”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said.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envy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miss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alread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watch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mark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time,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place.”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4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According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Instruction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36-2824,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“The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Sword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established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recognize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honor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military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senior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ficers,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colonel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above,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civilian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equivalents,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conspicuous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contributions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welfare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prestige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enlisted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mission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fectiveness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overall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military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establishment.”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AFSOC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Sword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induction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ceremony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right="185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slated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Feb.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2013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Emerald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Coast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Conference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right="2240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Center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alton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Beach,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Fla.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1020" w:right="920"/>
          <w:cols w:num="2" w:equalWidth="0">
            <w:col w:w="4976" w:space="249"/>
            <w:col w:w="5075"/>
          </w:cols>
        </w:sectPr>
      </w:pPr>
      <w:rPr/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pict>
          <v:group style="position:absolute;margin-left:0pt;margin-top:10.819pt;width:606.680pt;height:771.548pt;mso-position-horizontal-relative:page;mso-position-vertical-relative:page;z-index:-2837" coordorigin="0,216" coordsize="12134,15431">
            <v:shape style="position:absolute;left:0;top:216;width:12134;height:15431" type="#_x0000_t75">
              <v:imagedata r:id="rId50" o:title=""/>
            </v:shape>
            <v:group style="position:absolute;left:6161;top:14851;width:4999;height:2" coordorigin="6161,14851" coordsize="4999,2">
              <v:shape style="position:absolute;left:6161;top:14851;width:4999;height:2" coordorigin="6161,14851" coordsize="4999,0" path="m6161,14851l11160,14851e" filled="f" stroked="t" strokeweight=".93pt" strokecolor="#231F20">
                <v:path arrowok="t"/>
              </v:shape>
            </v:group>
            <v:group style="position:absolute;left:6256;top:4196;width:4868;height:3767" coordorigin="6256,4196" coordsize="4868,3767">
              <v:shape style="position:absolute;left:6256;top:4196;width:4868;height:3767" coordorigin="6256,4196" coordsize="4868,3767" path="m6256,7963l11123,7963,11123,4196,6256,4196,6256,7963e" filled="t" fillcolor="#FFFFFF" stroked="f">
                <v:path arrowok="t"/>
                <v:fill/>
              </v:shape>
              <v:shape style="position:absolute;left:6256;top:4196;width:4868;height:3767" type="#_x0000_t75">
                <v:imagedata r:id="rId51" o:title="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90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1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23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02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1" w:after="0" w:line="262" w:lineRule="auto"/>
        <w:ind w:left="124" w:right="55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eather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eams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participate</w:t>
      </w:r>
      <w:r>
        <w:rPr>
          <w:rFonts w:ascii="Arial" w:hAnsi="Arial" w:cs="Arial" w:eastAsia="Arial"/>
          <w:sz w:val="16"/>
          <w:szCs w:val="16"/>
          <w:color w:val="231F20"/>
          <w:spacing w:val="-1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training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scenario</w:t>
      </w:r>
      <w:r>
        <w:rPr>
          <w:rFonts w:ascii="Arial" w:hAnsi="Arial" w:cs="Arial" w:eastAsia="Arial"/>
          <w:sz w:val="16"/>
          <w:szCs w:val="16"/>
          <w:color w:val="231F20"/>
          <w:spacing w:val="-1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CH-47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Chinook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Emerald</w:t>
      </w:r>
      <w:r>
        <w:rPr>
          <w:rFonts w:ascii="Arial" w:hAnsi="Arial" w:cs="Arial" w:eastAsia="Arial"/>
          <w:sz w:val="16"/>
          <w:szCs w:val="16"/>
          <w:color w:val="231F20"/>
          <w:spacing w:val="-2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arrio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7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Hurlburt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Field,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Fla.,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7.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Air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Clay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Lancaste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2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774" w:lineRule="exact"/>
        <w:ind w:left="152" w:right="-20"/>
        <w:jc w:val="left"/>
        <w:tabs>
          <w:tab w:pos="1980" w:val="left"/>
          <w:tab w:pos="4620" w:val="left"/>
          <w:tab w:pos="718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-7"/>
          <w:w w:val="100"/>
          <w:position w:val="-1"/>
        </w:rPr>
        <w:t>Pas</w:t>
      </w:r>
      <w:r>
        <w:rPr>
          <w:rFonts w:ascii="Impact" w:hAnsi="Impact" w:cs="Impact" w:eastAsia="Impact"/>
          <w:sz w:val="67"/>
          <w:szCs w:val="67"/>
          <w:color w:val="4791CE"/>
          <w:spacing w:val="13"/>
          <w:w w:val="100"/>
          <w:position w:val="-1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>,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-7"/>
          <w:w w:val="100"/>
          <w:position w:val="-1"/>
        </w:rPr>
        <w:t>presen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-7"/>
          <w:w w:val="100"/>
          <w:position w:val="-1"/>
        </w:rPr>
        <w:t>Specia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>l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100"/>
          <w:position w:val="-1"/>
        </w:rPr>
        <w:tab/>
      </w:r>
      <w:r>
        <w:rPr>
          <w:rFonts w:ascii="Impact" w:hAnsi="Impact" w:cs="Impact" w:eastAsia="Impact"/>
          <w:sz w:val="67"/>
          <w:szCs w:val="67"/>
          <w:color w:val="4791CE"/>
          <w:spacing w:val="-7"/>
          <w:w w:val="100"/>
          <w:position w:val="-1"/>
        </w:rPr>
        <w:t>Operations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0" w:after="0" w:line="804" w:lineRule="exact"/>
        <w:ind w:left="152" w:right="-20"/>
        <w:jc w:val="left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4791CE"/>
          <w:spacing w:val="-22"/>
          <w:w w:val="98"/>
          <w:position w:val="-2"/>
        </w:rPr>
        <w:t>Weathe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98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-15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-49"/>
          <w:w w:val="98"/>
          <w:position w:val="-2"/>
        </w:rPr>
        <w:t>T</w:t>
      </w:r>
      <w:r>
        <w:rPr>
          <w:rFonts w:ascii="Impact" w:hAnsi="Impact" w:cs="Impact" w:eastAsia="Impact"/>
          <w:sz w:val="67"/>
          <w:szCs w:val="67"/>
          <w:color w:val="4791CE"/>
          <w:spacing w:val="-22"/>
          <w:w w:val="98"/>
          <w:position w:val="-2"/>
        </w:rPr>
        <w:t>eam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98"/>
          <w:position w:val="-2"/>
        </w:rPr>
        <w:t>s</w:t>
      </w:r>
      <w:r>
        <w:rPr>
          <w:rFonts w:ascii="Impact" w:hAnsi="Impact" w:cs="Impact" w:eastAsia="Impact"/>
          <w:sz w:val="67"/>
          <w:szCs w:val="67"/>
          <w:color w:val="4791CE"/>
          <w:spacing w:val="-20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-22"/>
          <w:w w:val="98"/>
          <w:position w:val="-2"/>
        </w:rPr>
        <w:t>shap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98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-20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-22"/>
          <w:w w:val="98"/>
          <w:position w:val="-2"/>
        </w:rPr>
        <w:t>elit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98"/>
          <w:position w:val="-2"/>
        </w:rPr>
        <w:t>e</w:t>
      </w:r>
      <w:r>
        <w:rPr>
          <w:rFonts w:ascii="Impact" w:hAnsi="Impact" w:cs="Impact" w:eastAsia="Impact"/>
          <w:sz w:val="67"/>
          <w:szCs w:val="67"/>
          <w:color w:val="4791CE"/>
          <w:spacing w:val="-25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-22"/>
          <w:w w:val="98"/>
          <w:position w:val="-2"/>
        </w:rPr>
        <w:t>caree</w:t>
      </w:r>
      <w:r>
        <w:rPr>
          <w:rFonts w:ascii="Impact" w:hAnsi="Impact" w:cs="Impact" w:eastAsia="Impact"/>
          <w:sz w:val="67"/>
          <w:szCs w:val="67"/>
          <w:color w:val="4791CE"/>
          <w:spacing w:val="0"/>
          <w:w w:val="98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4791CE"/>
          <w:spacing w:val="-19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4791CE"/>
          <w:spacing w:val="-22"/>
          <w:w w:val="100"/>
          <w:position w:val="-2"/>
        </w:rPr>
        <w:t>field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2240" w:h="15840"/>
          <w:pgMar w:top="1480" w:bottom="280" w:left="960" w:right="1020"/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Senio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Airma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Melani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3"/>
          <w:i/>
        </w:rPr>
        <w:t>Holochwost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24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AFSO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0"/>
          <w:i/>
        </w:rPr>
        <w:t>Publi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61" w:lineRule="auto"/>
        <w:ind w:left="114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eathe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newes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ficiall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created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year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ago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Howeve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beret-wearing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aroun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1963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originall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know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eathe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statione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Hurlbur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Fla.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1" w:lineRule="auto"/>
        <w:ind w:left="114" w:right="11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remembe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uniqu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heritage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Associatio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201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recentl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name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veteran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fame.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4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outstandin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servic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recor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1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Keit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Grimes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Josep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Conat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Corneliu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Ronal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Kellerman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Lloy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Mitchel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Charle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Irb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Henr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Kelle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foundatio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SOWT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know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65" w:lineRule="auto"/>
        <w:ind w:right="26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Kelle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today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drasticall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feren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membe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origina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team.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5" w:lineRule="auto"/>
        <w:ind w:right="24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first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process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whatsoeve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Kelle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colone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up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‘yo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you'r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prett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good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shap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tak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you’r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jum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schoo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Monda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.’”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5" w:lineRule="auto"/>
        <w:ind w:right="49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airma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secon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class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(Ret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ayne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Goldin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picke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piec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pape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1020"/>
          <w:cols w:num="2" w:equalWidth="0">
            <w:col w:w="4891" w:space="356"/>
            <w:col w:w="5013"/>
          </w:cols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5.0248pt;margin-top:12.025pt;width:606.9152pt;height:769.541pt;mso-position-horizontal-relative:page;mso-position-vertical-relative:page;z-index:-2836" coordorigin="100,240" coordsize="12138,15391">
            <v:shape style="position:absolute;left:100;top:240;width:12138;height:15391" type="#_x0000_t75">
              <v:imagedata r:id="rId52" o:title=""/>
            </v:shape>
            <v:group style="position:absolute;left:1106;top:14847;width:4999;height:2" coordorigin="1106,14847" coordsize="4999,2">
              <v:shape style="position:absolute;left:1106;top:14847;width:4999;height:2" coordorigin="1106,14847" coordsize="4999,0" path="m1106,14847l6105,14847e" filled="f" stroked="t" strokeweight=".93pt" strokecolor="#231F20">
                <v:path arrowok="t"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29" w:after="0" w:line="240" w:lineRule="auto"/>
        <w:ind w:left="13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31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24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10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2240" w:h="15840"/>
          <w:pgMar w:top="1480" w:bottom="280" w:left="920" w:right="740"/>
        </w:sectPr>
      </w:pPr>
      <w:rPr/>
    </w:p>
    <w:p>
      <w:pPr>
        <w:spacing w:before="30" w:after="0" w:line="259" w:lineRule="auto"/>
        <w:ind w:left="119" w:right="-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commando.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moment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actin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NCO-in-cha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boot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selectees.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-2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Althoug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practice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prett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cleve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droppin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right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mainl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menta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strengt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fortitude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Golding.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40" w:lineRule="auto"/>
        <w:ind w:left="45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definitel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learne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,”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notice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horribl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retention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59" w:lineRule="auto"/>
        <w:ind w:left="119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potentia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recruit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kno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personalities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alright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seeme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stoppe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losin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people.”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25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Fast-forwar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decades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selection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intens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designe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just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retain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warfighters.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candidate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swi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25-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underwate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twice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surfac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swi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500-meter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minutes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10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minute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seconds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perfor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pull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minute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minutes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48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pushup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minutes.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beginning,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Syc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10th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eathe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Squadro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directo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begi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expecte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greatly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improv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numbers.”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-2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Althoug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evolve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time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constant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betwee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presen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have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alway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hard.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59" w:lineRule="auto"/>
        <w:ind w:left="119" w:right="41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erro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Goldin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said.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22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didn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’t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goo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roadmap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starte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1963,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1964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parachut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surviva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schoo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(now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Survival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Evasion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Resistanc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Escape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-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training)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Mors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learne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second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language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expert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weapo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used.”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59" w:lineRule="auto"/>
        <w:ind w:left="119" w:right="3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steadil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expandin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requirements.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-4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structure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regime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schedule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severa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month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advance,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Capt.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9" w:lineRule="auto"/>
        <w:ind w:left="119" w:right="1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Davi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Mack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10t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“Basicall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deployed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training.”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5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percen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weathe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-relate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8" w:after="0" w:line="240" w:lineRule="auto"/>
        <w:ind w:left="1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percen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tactical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Mack.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6" w:lineRule="auto"/>
        <w:ind w:right="24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7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spli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(a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weathermen)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’t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valu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mission,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“But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require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becom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‘jack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trades.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kno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primar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jobs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nee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know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01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somethin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abou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maintenance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logistics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severa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other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fields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deplo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smal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teams.”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5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cours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caree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adapte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casua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beginning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stric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structure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present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selecte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bes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trai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ensur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uniforml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qualifie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dynami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demand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2"/>
        </w:rPr>
        <w:t>mission.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2" w:lineRule="auto"/>
        <w:ind w:left="13" w:right="197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five-man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eather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participates</w:t>
      </w:r>
      <w:r>
        <w:rPr>
          <w:rFonts w:ascii="Arial" w:hAnsi="Arial" w:cs="Arial" w:eastAsia="Arial"/>
          <w:sz w:val="16"/>
          <w:szCs w:val="16"/>
          <w:color w:val="231F20"/>
          <w:spacing w:val="-17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avalanche</w:t>
      </w:r>
      <w:r>
        <w:rPr>
          <w:rFonts w:ascii="Arial" w:hAnsi="Arial" w:cs="Arial" w:eastAsia="Arial"/>
          <w:sz w:val="16"/>
          <w:szCs w:val="16"/>
          <w:color w:val="231F20"/>
          <w:spacing w:val="4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environmental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reconnaissance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training.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This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type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training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usually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completed</w:t>
      </w:r>
      <w:r>
        <w:rPr>
          <w:rFonts w:ascii="Arial" w:hAnsi="Arial" w:cs="Arial" w:eastAsia="Arial"/>
          <w:sz w:val="16"/>
          <w:szCs w:val="16"/>
          <w:color w:val="231F20"/>
          <w:spacing w:val="-1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locations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like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yoming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Alaska,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where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hone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their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avalanche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prediction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skills.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Courtesy</w:t>
      </w:r>
      <w:r>
        <w:rPr>
          <w:rFonts w:ascii="Arial" w:hAnsi="Arial" w:cs="Arial" w:eastAsia="Arial"/>
          <w:sz w:val="16"/>
          <w:szCs w:val="16"/>
          <w:color w:val="231F20"/>
          <w:spacing w:val="-1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photo.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920" w:right="740"/>
          <w:cols w:num="2" w:equalWidth="0">
            <w:col w:w="5107" w:space="225"/>
            <w:col w:w="5248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0pt;margin-top:12.025pt;width:607.29pt;height:769.541pt;mso-position-horizontal-relative:page;mso-position-vertical-relative:page;z-index:-2835" coordorigin="0,240" coordsize="12146,15391">
            <v:shape style="position:absolute;left:0;top:240;width:12146;height:15391" type="#_x0000_t75">
              <v:imagedata r:id="rId53" o:title=""/>
            </v:shape>
            <v:group style="position:absolute;left:6273;top:14851;width:4999;height:2" coordorigin="6273,14851" coordsize="4999,2">
              <v:shape style="position:absolute;left:6273;top:14851;width:4999;height:2" coordorigin="6273,14851" coordsize="4999,0" path="m6273,14851l11272,14851e" filled="f" stroked="t" strokeweight=".93pt" strokecolor="#231F20">
                <v:path arrowok="t"/>
              </v:shape>
            </v:group>
            <v:group style="position:absolute;left:6265;top:6084;width:4973;height:7177" coordorigin="6265,6084" coordsize="4973,7177">
              <v:shape style="position:absolute;left:6265;top:6084;width:4973;height:7177" coordorigin="6265,6084" coordsize="4973,7177" path="m6265,13261l11238,13261,11238,6084,6265,6084,6265,13261e" filled="t" fillcolor="#FFFFFF" stroked="f">
                <v:path arrowok="t"/>
                <v:fill/>
              </v:shape>
              <v:shape style="position:absolute;left:6265;top:6084;width:4973;height:7177" type="#_x0000_t75">
                <v:imagedata r:id="rId54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29" w:after="0" w:line="240" w:lineRule="auto"/>
        <w:ind w:right="96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4" w:after="0" w:line="240" w:lineRule="auto"/>
        <w:ind w:right="16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25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920" w:right="74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shape style="position:absolute;margin-left:4.9318pt;margin-top:11.265pt;width:607.0082pt;height:770.04pt;mso-position-horizontal-relative:page;mso-position-vertical-relative:page;z-index:-2834" type="#_x0000_t75">
            <v:imagedata r:id="rId55" o:title=""/>
          </v:shape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49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26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980" w:right="17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11.265pt;width:607.29pt;height:770.04pt;mso-position-horizontal-relative:page;mso-position-vertical-relative:page;z-index:-2833" type="#_x0000_t75">
            <v:imagedata r:id="rId56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1" w:after="0" w:line="262" w:lineRule="auto"/>
        <w:ind w:left="2290" w:right="99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(From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left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right)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Patrick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Quill,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Frankie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Shinost,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Maj.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James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2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Rose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"/>
          <w:w w:val="113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illiam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B.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Soutra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J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Battalion,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FFFFFF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Corps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Forces,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Command,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stand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attention</w:t>
      </w:r>
      <w:r>
        <w:rPr>
          <w:rFonts w:ascii="Arial" w:hAnsi="Arial" w:cs="Arial" w:eastAsia="Arial"/>
          <w:sz w:val="16"/>
          <w:szCs w:val="16"/>
          <w:color w:val="FFFFFF"/>
          <w:spacing w:val="2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after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being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awarded</w:t>
      </w:r>
      <w:r>
        <w:rPr>
          <w:rFonts w:ascii="Arial" w:hAnsi="Arial" w:cs="Arial" w:eastAsia="Arial"/>
          <w:sz w:val="16"/>
          <w:szCs w:val="16"/>
          <w:color w:val="FFFFFF"/>
          <w:spacing w:val="-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nation's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second</w:t>
      </w:r>
      <w:r>
        <w:rPr>
          <w:rFonts w:ascii="Arial" w:hAnsi="Arial" w:cs="Arial" w:eastAsia="Arial"/>
          <w:sz w:val="16"/>
          <w:szCs w:val="16"/>
          <w:color w:val="FFFFFF"/>
          <w:spacing w:val="-1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third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highest</w:t>
      </w:r>
      <w:r>
        <w:rPr>
          <w:rFonts w:ascii="Arial" w:hAnsi="Arial" w:cs="Arial" w:eastAsia="Arial"/>
          <w:sz w:val="16"/>
          <w:szCs w:val="16"/>
          <w:color w:val="FFFFFF"/>
          <w:spacing w:val="-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awards</w:t>
      </w:r>
      <w:r>
        <w:rPr>
          <w:rFonts w:ascii="Arial" w:hAnsi="Arial" w:cs="Arial" w:eastAsia="Arial"/>
          <w:sz w:val="16"/>
          <w:szCs w:val="16"/>
          <w:color w:val="FFFFFF"/>
          <w:spacing w:val="-2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valor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Secretary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Ray</w:t>
      </w:r>
      <w:r>
        <w:rPr>
          <w:rFonts w:ascii="Arial" w:hAnsi="Arial" w:cs="Arial" w:eastAsia="Arial"/>
          <w:sz w:val="16"/>
          <w:szCs w:val="16"/>
          <w:color w:val="FFFFFF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Mabus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MSOB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headquarters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aboard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Camp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Pendleton,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Calif.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Dec.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3.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Soutra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awarded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Cross,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Rose,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Shinost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Quill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were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each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awarded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Silver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extraordinary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heroism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exhibited</w:t>
      </w:r>
      <w:r>
        <w:rPr>
          <w:rFonts w:ascii="Arial" w:hAnsi="Arial" w:cs="Arial" w:eastAsia="Arial"/>
          <w:sz w:val="16"/>
          <w:szCs w:val="16"/>
          <w:color w:val="FFFFFF"/>
          <w:spacing w:val="1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2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mission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Helmand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Afghanistan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nearly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two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years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ago.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-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illustration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Corps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Cpl.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Kyle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McNall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11"/>
          <w:i/>
        </w:rPr>
        <w:t>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9" w:after="0" w:line="240" w:lineRule="auto"/>
        <w:ind w:right="92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6" w:after="0" w:line="240" w:lineRule="auto"/>
        <w:ind w:right="106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27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pgSz w:w="12240" w:h="15840"/>
          <w:pgMar w:top="1480" w:bottom="280" w:left="1720" w:right="9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1" w:after="0" w:line="262" w:lineRule="auto"/>
        <w:ind w:left="142" w:right="7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3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illiam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B.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Soutra,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.,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was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awarded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Cross</w:t>
      </w:r>
      <w:r>
        <w:rPr>
          <w:rFonts w:ascii="Arial" w:hAnsi="Arial" w:cs="Arial" w:eastAsia="Arial"/>
          <w:sz w:val="16"/>
          <w:szCs w:val="16"/>
          <w:color w:val="231F20"/>
          <w:spacing w:val="-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ceremony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aboard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Corps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Base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Camp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Pendleton,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Calif.,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Dec.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3,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heroism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while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serving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canine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handler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Company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B,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MSOB,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Helmand</w:t>
      </w:r>
      <w:r>
        <w:rPr>
          <w:rFonts w:ascii="Arial" w:hAnsi="Arial" w:cs="Arial" w:eastAsia="Arial"/>
          <w:sz w:val="16"/>
          <w:szCs w:val="16"/>
          <w:color w:val="231F20"/>
          <w:spacing w:val="-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July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2010.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Soutra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3"/>
          <w:i/>
        </w:rPr>
        <w:t>’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unit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was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on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commandos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when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unit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became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pinned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down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ambush</w:t>
      </w:r>
      <w:r>
        <w:rPr>
          <w:rFonts w:ascii="Arial" w:hAnsi="Arial" w:cs="Arial" w:eastAsia="Arial"/>
          <w:sz w:val="16"/>
          <w:szCs w:val="16"/>
          <w:color w:val="231F20"/>
          <w:spacing w:val="-2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initiated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improvised</w:t>
      </w:r>
      <w:r>
        <w:rPr>
          <w:rFonts w:ascii="Arial" w:hAnsi="Arial" w:cs="Arial" w:eastAsia="Arial"/>
          <w:sz w:val="16"/>
          <w:szCs w:val="16"/>
          <w:color w:val="231F20"/>
          <w:spacing w:val="3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explosive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device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that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mortally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wounded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his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element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leade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Soutra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directed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oriented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friendly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fires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while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relaying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enemy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information,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further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enabling</w:t>
      </w:r>
      <w:r>
        <w:rPr>
          <w:rFonts w:ascii="Arial" w:hAnsi="Arial" w:cs="Arial" w:eastAsia="Arial"/>
          <w:sz w:val="16"/>
          <w:szCs w:val="16"/>
          <w:color w:val="231F20"/>
          <w:spacing w:val="-1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aircraft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provide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suppression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coordinating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casualty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evacuations.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pgSz w:w="12240" w:h="15840"/>
          <w:pgMar w:top="1480" w:bottom="280" w:left="980" w:right="980"/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7" w:right="-43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1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tor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phot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Marin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6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Corp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Cpl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Kyl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4"/>
          <w:i/>
        </w:rPr>
        <w:t>McNally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4" w:after="0" w:line="240" w:lineRule="auto"/>
        <w:ind w:left="117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MARSO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0"/>
          <w:i/>
        </w:rPr>
        <w:t>Publi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5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52" w:right="-7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publi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ceremon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silen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warrior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1" w:after="0" w:line="272" w:lineRule="auto"/>
        <w:ind w:left="117" w:right="21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Battalion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Corp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Forces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recognize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nation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secon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third-highest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valo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3r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ceremon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aboard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Pendleton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Calif.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45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Secretar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78" w:lineRule="auto"/>
        <w:ind w:right="10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Clar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presente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Sgt.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illia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Cross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awarde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Jame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Franki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J.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Hospita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Corpsma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Clas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Patric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Quill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extraordinar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herois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exhibite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Helman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Province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nearly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year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ago.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deploye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Compan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MSOB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" w:after="0" w:line="260" w:lineRule="atLeast"/>
        <w:ind w:right="17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Afgha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partner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tasked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critica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blood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distric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Nah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-e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80"/>
          <w:cols w:num="2" w:equalWidth="0">
            <w:col w:w="4951" w:space="283"/>
            <w:col w:w="5046"/>
          </w:cols>
        </w:sectPr>
      </w:pPr>
      <w:rPr/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5.0796pt;margin-top:11.7973pt;width:606.8604pt;height:770.53870pt;mso-position-horizontal-relative:page;mso-position-vertical-relative:page;z-index:-2832" coordorigin="102,236" coordsize="12137,15411">
            <v:shape style="position:absolute;left:102;top:236;width:12137;height:15411" type="#_x0000_t75">
              <v:imagedata r:id="rId57" o:title=""/>
            </v:shape>
            <v:group style="position:absolute;left:1106;top:14847;width:4999;height:2" coordorigin="1106,14847" coordsize="4999,2">
              <v:shape style="position:absolute;left:1106;top:14847;width:4999;height:2" coordorigin="1106,14847" coordsize="4999,0" path="m1106,14847l6105,14847e" filled="f" stroked="t" strokeweight=".93pt" strokecolor="#231F20">
                <v:path arrowok="t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29" w:after="0" w:line="240" w:lineRule="auto"/>
        <w:ind w:left="119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30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28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80"/>
        </w:sectPr>
      </w:pPr>
      <w:rPr/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960" w:right="920"/>
        </w:sectPr>
      </w:pPr>
      <w:rPr/>
    </w:p>
    <w:p>
      <w:pPr>
        <w:spacing w:before="30" w:after="0" w:line="256" w:lineRule="auto"/>
        <w:ind w:left="103" w:right="33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Saraj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objectiv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captur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bomb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factor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disrup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activit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area.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3" w:right="61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day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bruta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fighting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patrol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ammunitio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quickl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diminishing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violence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culminate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improvise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explosiv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blas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triggere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ambus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leade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Chri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mortall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wounded.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3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Clark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recognized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drizzl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Decembe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mornin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MSOB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headquarters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95" w:lineRule="exact"/>
        <w:ind w:left="10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  <w:position w:val="-3"/>
        </w:rPr>
        <w:t>displaye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  <w:position w:val="-3"/>
        </w:rPr>
        <w:t>“grea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-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  <w:position w:val="-3"/>
        </w:rPr>
        <w:t>heroism,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0" w:after="0" w:line="256" w:lineRule="auto"/>
        <w:ind w:right="10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attac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compoun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pinnin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Soutra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platoon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include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ermina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Attac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Controlle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through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volley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smal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directl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position.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Whil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engagin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gets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manage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pinpoin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treeline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directe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A-1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airstrik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destroye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threat.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temporaril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disoriented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" w:after="0" w:line="240" w:lineRule="atLeast"/>
        <w:ind w:left="2227" w:right="116" w:firstLine="-222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carrie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safet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continued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engag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920"/>
          <w:cols w:num="2" w:equalWidth="0">
            <w:col w:w="5042" w:space="244"/>
            <w:col w:w="5074"/>
          </w:cols>
        </w:sectPr>
      </w:pPr>
      <w:rPr/>
    </w:p>
    <w:p>
      <w:pPr>
        <w:spacing w:before="15" w:after="0" w:line="256" w:lineRule="auto"/>
        <w:ind w:left="103" w:right="15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extraordinar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braver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conspicuou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gallantry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harrowin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followed.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3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handle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corpsman,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receive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distres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from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making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another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platoon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partial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resuppl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ammo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Befor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furthe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erupte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flurrie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machinegu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morta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Pinne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down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partne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2" w:lineRule="exact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“Thi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chanc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ecogniz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  <w:position w:val="1"/>
        </w:rPr>
        <w:t>people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wh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5"/>
          <w:w w:val="100"/>
          <w:i/>
        </w:rPr>
        <w:t>’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ge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ecognize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much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Most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3" w:after="0" w:line="250" w:lineRule="auto"/>
        <w:ind w:right="-65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thei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mission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classified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mos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tim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25"/>
          <w:w w:val="100"/>
          <w:i/>
        </w:rPr>
        <w:t>’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hea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anythin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about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extrao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dinar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action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they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tak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dail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basis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abl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thi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publicl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1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ecogniz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these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50" w:lineRule="auto"/>
        <w:ind w:right="185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fou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extrao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dinar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huma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beings…is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ver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specia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Marine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Corps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Nav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1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fo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countr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1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.”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—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Sec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etar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Nav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Ra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4"/>
          <w:w w:val="100"/>
          <w:i/>
        </w:rPr>
        <w:t>Mabus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compound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now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6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concentrate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majorit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fast,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engagin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50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intens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bulle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severe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rifl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sling.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4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repeatedl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exposed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himsel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barrage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locking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A-10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zon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MEDE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7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helicopte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Coordinatin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identif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positions,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directe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aircraf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silenc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good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920"/>
          <w:cols w:num="3" w:equalWidth="0">
            <w:col w:w="2693" w:space="329"/>
            <w:col w:w="4263" w:space="228"/>
            <w:col w:w="2847"/>
          </w:cols>
        </w:sectPr>
      </w:pPr>
      <w:rPr/>
    </w:p>
    <w:p>
      <w:pPr>
        <w:spacing w:before="0" w:after="0" w:line="202" w:lineRule="exact"/>
        <w:ind w:left="10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becam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disoriented.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438" w:right="-7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citation,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2" w:lineRule="exact"/>
        <w:ind w:right="-20"/>
        <w:jc w:val="left"/>
        <w:tabs>
          <w:tab w:pos="4300" w:val="left"/>
        </w:tabs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2"/>
        </w:rPr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2"/>
          <w:u w:val="thick" w:color="ED165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0"/>
          <w:u w:val="thick" w:color="ED1651"/>
        </w:rPr>
        <w:tab/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0"/>
          <w:u w:val="thick" w:color="ED1651"/>
        </w:rPr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0"/>
        </w:rPr>
      </w:r>
      <w:r>
        <w:rPr>
          <w:rFonts w:ascii="Times New Roman" w:hAnsi="Times New Roman" w:cs="Times New Roman" w:eastAsia="Times New Roman"/>
          <w:sz w:val="20"/>
          <w:szCs w:val="20"/>
          <w:color w:val="231F20"/>
          <w:w w:val="100"/>
        </w:rPr>
        <w:t>  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airstrike.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481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920"/>
          <w:cols w:num="2" w:equalWidth="0">
            <w:col w:w="2507" w:space="526"/>
            <w:col w:w="7327"/>
          </w:cols>
        </w:sectPr>
      </w:pPr>
      <w:rPr/>
    </w:p>
    <w:p>
      <w:pPr>
        <w:spacing w:before="15" w:after="0" w:line="256" w:lineRule="auto"/>
        <w:ind w:left="438" w:right="514" w:firstLine="-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“immediatel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boldl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ge.”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“Movin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expose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line,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signale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3" w:right="4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concentrat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enemy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position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physicall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maneuverin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ith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platoo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oriented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rushe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kill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zon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Antonik.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3" w:right="-4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15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meter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swarm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machinegu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reache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blas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Antonik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semi-consciou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besid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wounde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ith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round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zippin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past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immediatel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work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renderin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lifesavin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shieldin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applie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tourniquet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wounded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legs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draggin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ditc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returne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discove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could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hastil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injuries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men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staye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kil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zone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despit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intensifyin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fire.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3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listenin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deterioratin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situatio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radio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ambus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vegetatio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renderin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suppor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impossible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ganize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reactio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21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sustaine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fighting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pulled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destroye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factor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killed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approximatel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enem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fighters.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40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Antoni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posthumousl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awarde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Bronz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7"/>
          <w:w w:val="102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7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citations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Soutra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Shinos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Quil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“epitomized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respectiv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roles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live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fello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Commandos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Additionall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SSgt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Bradle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Harless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currentl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deployment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presente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Bronz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upo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retur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heroi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operation.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3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“Thi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chanc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recogniz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peopl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get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recognize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much,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Mabus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“Mos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mission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classified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tim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anythin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about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extraordinar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tak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dail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basis.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publicl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recogniz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extraordinar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huma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beings…i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Corps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Nav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countr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4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60" w:right="920"/>
          <w:cols w:num="2" w:equalWidth="0">
            <w:col w:w="5040" w:space="246"/>
            <w:col w:w="5074"/>
          </w:cols>
        </w:sectPr>
      </w:pPr>
      <w:rPr/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0pt;margin-top:11.7973pt;width:606.680pt;height:770.53870pt;mso-position-horizontal-relative:page;mso-position-vertical-relative:page;z-index:-2831" coordorigin="0,236" coordsize="12134,15411">
            <v:shape style="position:absolute;left:0;top:236;width:12134;height:15411" type="#_x0000_t75">
              <v:imagedata r:id="rId58" o:title=""/>
            </v:shape>
            <v:group style="position:absolute;left:6142;top:14851;width:4999;height:2" coordorigin="6142,14851" coordsize="4999,2">
              <v:shape style="position:absolute;left:6142;top:14851;width:4999;height:2" coordorigin="6142,14851" coordsize="4999,0" path="m6142,14851l11141,14851e" filled="f" stroked="t" strokeweight=".93pt" strokecolor="#231F20">
                <v:path arrowok="t"/>
              </v:shape>
            </v:group>
            <v:group style="position:absolute;left:3953;top:5080;width:4300;height:2" coordorigin="3953,5080" coordsize="4300,2">
              <v:shape style="position:absolute;left:3953;top:5080;width:4300;height:2" coordorigin="3953,5080" coordsize="4300,0" path="m3953,5080l8253,5080e" filled="f" stroked="t" strokeweight="1.86pt" strokecolor="#ED1651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29" w:after="0" w:line="240" w:lineRule="auto"/>
        <w:ind w:right="10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0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29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96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.78882pt;margin-top:10.285736pt;width:608.645937pt;height:773.664569pt;mso-position-horizontal-relative:page;mso-position-vertical-relative:page;z-index:-2830" coordorigin="36,206" coordsize="12173,15473">
            <v:shape style="position:absolute;left:72;top:206;width:12137;height:5188" type="#_x0000_t75">
              <v:imagedata r:id="rId59" o:title=""/>
            </v:shape>
            <v:shape style="position:absolute;left:36;top:5930;width:12173;height:9749" type="#_x0000_t75">
              <v:imagedata r:id="rId60" o:title=""/>
            </v:shape>
            <v:group style="position:absolute;left:112;top:3256;width:2;height:4043" coordorigin="112,3256" coordsize="2,4043">
              <v:shape style="position:absolute;left:112;top:3256;width:2;height:4043" coordorigin="112,3256" coordsize="0,4043" path="m112,7298l112,3256e" filled="f" stroked="t" strokeweight="2.68225pt" strokecolor="#B8B3B3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630" w:lineRule="exact"/>
        <w:ind w:right="83"/>
        <w:jc w:val="right"/>
        <w:rPr>
          <w:rFonts w:ascii="Arial" w:hAnsi="Arial" w:cs="Arial" w:eastAsia="Arial"/>
          <w:sz w:val="57"/>
          <w:szCs w:val="57"/>
        </w:rPr>
      </w:pPr>
      <w:rPr/>
      <w:r>
        <w:rPr>
          <w:rFonts w:ascii="Arial" w:hAnsi="Arial" w:cs="Arial" w:eastAsia="Arial"/>
          <w:sz w:val="57"/>
          <w:szCs w:val="57"/>
          <w:color w:val="B1775D"/>
          <w:w w:val="95"/>
          <w:position w:val="-2"/>
        </w:rPr>
        <w:t>·</w:t>
      </w:r>
      <w:r>
        <w:rPr>
          <w:rFonts w:ascii="Arial" w:hAnsi="Arial" w:cs="Arial" w:eastAsia="Arial"/>
          <w:sz w:val="57"/>
          <w:szCs w:val="57"/>
          <w:color w:val="B1775D"/>
          <w:spacing w:val="-57"/>
          <w:w w:val="96"/>
          <w:position w:val="-2"/>
        </w:rPr>
        <w:t>-</w:t>
      </w:r>
      <w:r>
        <w:rPr>
          <w:rFonts w:ascii="Arial" w:hAnsi="Arial" w:cs="Arial" w:eastAsia="Arial"/>
          <w:sz w:val="57"/>
          <w:szCs w:val="57"/>
          <w:color w:val="874F3D"/>
          <w:spacing w:val="0"/>
          <w:w w:val="93"/>
          <w:position w:val="-2"/>
        </w:rPr>
        <w:t>·</w:t>
      </w:r>
      <w:r>
        <w:rPr>
          <w:rFonts w:ascii="Arial" w:hAnsi="Arial" w:cs="Arial" w:eastAsia="Arial"/>
          <w:sz w:val="57"/>
          <w:szCs w:val="57"/>
          <w:color w:val="000000"/>
          <w:spacing w:val="0"/>
          <w:w w:val="100"/>
          <w:position w:val="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240" w:lineRule="auto"/>
        <w:ind w:right="2858"/>
        <w:jc w:val="righ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B1775D"/>
          <w:spacing w:val="0"/>
          <w:w w:val="452"/>
        </w:rPr>
        <w:t>·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2" w:lineRule="auto"/>
        <w:ind w:left="4351" w:right="501" w:firstLine="1162"/>
        <w:jc w:val="left"/>
        <w:tabs>
          <w:tab w:pos="922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A3664F"/>
          <w:spacing w:val="0"/>
          <w:w w:val="100"/>
        </w:rPr>
        <w:t>_..</w:t>
      </w:r>
      <w:r>
        <w:rPr>
          <w:rFonts w:ascii="Times New Roman" w:hAnsi="Times New Roman" w:cs="Times New Roman" w:eastAsia="Times New Roman"/>
          <w:sz w:val="19"/>
          <w:szCs w:val="19"/>
          <w:color w:val="A3664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A3664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9"/>
          <w:szCs w:val="19"/>
          <w:color w:val="A3664F"/>
          <w:spacing w:val="0"/>
          <w:w w:val="100"/>
        </w:rPr>
      </w:r>
      <w:r>
        <w:rPr>
          <w:rFonts w:ascii="Times New Roman" w:hAnsi="Times New Roman" w:cs="Times New Roman" w:eastAsia="Times New Roman"/>
          <w:sz w:val="24"/>
          <w:szCs w:val="24"/>
          <w:color w:val="874F3D"/>
          <w:spacing w:val="0"/>
          <w:w w:val="54"/>
        </w:rPr>
        <w:t>........</w:t>
      </w:r>
      <w:r>
        <w:rPr>
          <w:rFonts w:ascii="Times New Roman" w:hAnsi="Times New Roman" w:cs="Times New Roman" w:eastAsia="Times New Roman"/>
          <w:sz w:val="24"/>
          <w:szCs w:val="24"/>
          <w:color w:val="874F3D"/>
          <w:spacing w:val="0"/>
          <w:w w:val="54"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1F"/>
          <w:spacing w:val="-14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wit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h</w:t>
      </w:r>
      <w:r>
        <w:rPr>
          <w:rFonts w:ascii="Arial" w:hAnsi="Arial" w:cs="Arial" w:eastAsia="Arial"/>
          <w:sz w:val="16"/>
          <w:szCs w:val="16"/>
          <w:color w:val="231F1F"/>
          <w:spacing w:val="44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</w:rPr>
        <w:t>U.S.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1F"/>
          <w:spacing w:val="2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Corps</w:t>
      </w:r>
      <w:r>
        <w:rPr>
          <w:rFonts w:ascii="Arial" w:hAnsi="Arial" w:cs="Arial" w:eastAsia="Arial"/>
          <w:sz w:val="16"/>
          <w:szCs w:val="16"/>
          <w:color w:val="231F1F"/>
          <w:spacing w:val="3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Forces,</w:t>
      </w:r>
      <w:r>
        <w:rPr>
          <w:rFonts w:ascii="Arial" w:hAnsi="Arial" w:cs="Arial" w:eastAsia="Arial"/>
          <w:sz w:val="16"/>
          <w:szCs w:val="16"/>
          <w:color w:val="231F1F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Command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,</w:t>
      </w:r>
      <w:r>
        <w:rPr>
          <w:rFonts w:ascii="Arial" w:hAnsi="Arial" w:cs="Arial" w:eastAsia="Arial"/>
          <w:sz w:val="16"/>
          <w:szCs w:val="16"/>
          <w:color w:val="231F1F"/>
          <w:spacing w:val="1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watche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4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CH-47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Chinook</w:t>
      </w:r>
      <w:r>
        <w:rPr>
          <w:rFonts w:ascii="Arial" w:hAnsi="Arial" w:cs="Arial" w:eastAsia="Arial"/>
          <w:sz w:val="16"/>
          <w:szCs w:val="16"/>
          <w:color w:val="231F1F"/>
          <w:spacing w:val="23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helicopte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r</w:t>
      </w:r>
      <w:r>
        <w:rPr>
          <w:rFonts w:ascii="Arial" w:hAnsi="Arial" w:cs="Arial" w:eastAsia="Arial"/>
          <w:sz w:val="16"/>
          <w:szCs w:val="16"/>
          <w:color w:val="231F1F"/>
          <w:spacing w:val="15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depar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9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after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delivering</w:t>
      </w:r>
      <w:r>
        <w:rPr>
          <w:rFonts w:ascii="Arial" w:hAnsi="Arial" w:cs="Arial" w:eastAsia="Arial"/>
          <w:sz w:val="16"/>
          <w:szCs w:val="16"/>
          <w:color w:val="231F1F"/>
          <w:spacing w:val="9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1F"/>
          <w:spacing w:val="-9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Afgha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Co</w:t>
      </w:r>
      <w:r>
        <w:rPr>
          <w:rFonts w:ascii="Arial" w:hAnsi="Arial" w:cs="Arial" w:eastAsia="Arial"/>
          <w:sz w:val="16"/>
          <w:szCs w:val="16"/>
          <w:color w:val="231F1F"/>
          <w:spacing w:val="-44"/>
          <w:w w:val="114"/>
          <w:i/>
        </w:rPr>
        <w:t>m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andos</w:t>
      </w:r>
      <w:r>
        <w:rPr>
          <w:rFonts w:ascii="Arial" w:hAnsi="Arial" w:cs="Arial" w:eastAsia="Arial"/>
          <w:sz w:val="16"/>
          <w:szCs w:val="16"/>
          <w:color w:val="231F1F"/>
          <w:spacing w:val="1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Fara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province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2" w:after="0" w:line="240" w:lineRule="auto"/>
        <w:ind w:left="4328" w:right="601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two-da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y</w:t>
      </w:r>
      <w:r>
        <w:rPr>
          <w:rFonts w:ascii="Arial" w:hAnsi="Arial" w:cs="Arial" w:eastAsia="Arial"/>
          <w:sz w:val="16"/>
          <w:szCs w:val="16"/>
          <w:color w:val="231F1F"/>
          <w:spacing w:val="-1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presence</w:t>
      </w:r>
      <w:r>
        <w:rPr>
          <w:rFonts w:ascii="Arial" w:hAnsi="Arial" w:cs="Arial" w:eastAsia="Arial"/>
          <w:sz w:val="16"/>
          <w:szCs w:val="16"/>
          <w:color w:val="231F1F"/>
          <w:spacing w:val="-24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patro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5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Feb.</w:t>
      </w:r>
      <w:r>
        <w:rPr>
          <w:rFonts w:ascii="Arial" w:hAnsi="Arial" w:cs="Arial" w:eastAsia="Arial"/>
          <w:sz w:val="16"/>
          <w:szCs w:val="16"/>
          <w:color w:val="231F1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27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1F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5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1F"/>
          <w:spacing w:val="43"/>
          <w:w w:val="10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5"/>
          <w:i/>
        </w:rPr>
        <w:t>wit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5"/>
          <w:i/>
        </w:rPr>
        <w:t>h</w:t>
      </w:r>
      <w:r>
        <w:rPr>
          <w:rFonts w:ascii="Arial" w:hAnsi="Arial" w:cs="Arial" w:eastAsia="Arial"/>
          <w:sz w:val="16"/>
          <w:szCs w:val="16"/>
          <w:color w:val="231F1F"/>
          <w:spacing w:val="44"/>
          <w:w w:val="105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5"/>
          <w:i/>
        </w:rPr>
        <w:t>MARSOC"s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2" w:after="0" w:line="240" w:lineRule="auto"/>
        <w:ind w:left="4228" w:right="380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A3664F"/>
          <w:w w:val="222"/>
        </w:rPr>
        <w:t>'</w:t>
      </w:r>
      <w:r>
        <w:rPr>
          <w:rFonts w:ascii="Arial" w:hAnsi="Arial" w:cs="Arial" w:eastAsia="Arial"/>
          <w:sz w:val="16"/>
          <w:szCs w:val="16"/>
          <w:color w:val="A3664F"/>
          <w:spacing w:val="-22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1s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1F"/>
          <w:spacing w:val="-1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-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-1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Battalio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n</w:t>
      </w:r>
      <w:r>
        <w:rPr>
          <w:rFonts w:ascii="Arial" w:hAnsi="Arial" w:cs="Arial" w:eastAsia="Arial"/>
          <w:sz w:val="16"/>
          <w:szCs w:val="16"/>
          <w:color w:val="231F1F"/>
          <w:spacing w:val="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recentl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231F1F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returne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d</w:t>
      </w:r>
      <w:r>
        <w:rPr>
          <w:rFonts w:ascii="Arial" w:hAnsi="Arial" w:cs="Arial" w:eastAsia="Arial"/>
          <w:sz w:val="16"/>
          <w:szCs w:val="16"/>
          <w:color w:val="231F1F"/>
          <w:spacing w:val="7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fro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m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B1775D"/>
          <w:spacing w:val="0"/>
          <w:w w:val="158"/>
        </w:rPr>
        <w:t>•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21" w:after="0" w:line="240" w:lineRule="auto"/>
        <w:ind w:left="4328" w:right="560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1F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8"/>
          <w:i/>
        </w:rPr>
        <w:t>nine-month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42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8"/>
          <w:i/>
        </w:rPr>
        <w:t>deployment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8"/>
          <w:i/>
        </w:rPr>
        <w:t>  </w:t>
      </w:r>
      <w:r>
        <w:rPr>
          <w:rFonts w:ascii="Arial" w:hAnsi="Arial" w:cs="Arial" w:eastAsia="Arial"/>
          <w:sz w:val="16"/>
          <w:szCs w:val="16"/>
          <w:color w:val="231F1F"/>
          <w:spacing w:val="3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1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42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where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41"/>
          <w:w w:val="12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20"/>
          <w:i/>
        </w:rPr>
        <w:t>they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2" w:after="0" w:line="240" w:lineRule="auto"/>
        <w:ind w:left="4212" w:right="546"/>
        <w:jc w:val="center"/>
        <w:tabs>
          <w:tab w:pos="860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896246"/>
          <w:spacing w:val="0"/>
          <w:w w:val="119"/>
        </w:rPr>
        <w:t>•</w:t>
      </w:r>
      <w:r>
        <w:rPr>
          <w:rFonts w:ascii="Arial" w:hAnsi="Arial" w:cs="Arial" w:eastAsia="Arial"/>
          <w:sz w:val="16"/>
          <w:szCs w:val="16"/>
          <w:color w:val="896246"/>
          <w:spacing w:val="-3"/>
          <w:w w:val="119"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9"/>
          <w:i/>
        </w:rPr>
        <w:t>commanded</w:t>
      </w:r>
      <w:r>
        <w:rPr>
          <w:rFonts w:ascii="Arial" w:hAnsi="Arial" w:cs="Arial" w:eastAsia="Arial"/>
          <w:sz w:val="16"/>
          <w:szCs w:val="16"/>
          <w:color w:val="231F1F"/>
          <w:spacing w:val="-19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th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l</w:t>
      </w:r>
      <w:r>
        <w:rPr>
          <w:rFonts w:ascii="Arial" w:hAnsi="Arial" w:cs="Arial" w:eastAsia="Arial"/>
          <w:sz w:val="16"/>
          <w:szCs w:val="16"/>
          <w:color w:val="231F1F"/>
          <w:spacing w:val="4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2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4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Tas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k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ab/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West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7"/>
          <w:i/>
        </w:rPr>
        <w:t>and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13" w:lineRule="exact"/>
        <w:ind w:left="4075" w:right="427"/>
        <w:jc w:val="center"/>
        <w:tabs>
          <w:tab w:pos="9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Arial" w:hAnsi="Arial" w:cs="Arial" w:eastAsia="Arial"/>
          <w:sz w:val="16"/>
          <w:szCs w:val="16"/>
          <w:color w:val="B1775D"/>
          <w:spacing w:val="0"/>
          <w:w w:val="100"/>
        </w:rPr>
        <w:t>"'</w:t>
      </w:r>
      <w:r>
        <w:rPr>
          <w:rFonts w:ascii="Arial" w:hAnsi="Arial" w:cs="Arial" w:eastAsia="Arial"/>
          <w:sz w:val="16"/>
          <w:szCs w:val="16"/>
          <w:color w:val="B1775D"/>
          <w:spacing w:val="0"/>
          <w:w w:val="100"/>
        </w:rPr>
        <w:t>  </w:t>
      </w:r>
      <w:r>
        <w:rPr>
          <w:rFonts w:ascii="Arial" w:hAnsi="Arial" w:cs="Arial" w:eastAsia="Arial"/>
          <w:sz w:val="16"/>
          <w:szCs w:val="16"/>
          <w:color w:val="B1775D"/>
          <w:spacing w:val="29"/>
          <w:w w:val="100"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4"/>
          <w:i/>
        </w:rPr>
        <w:t>oversaw</w:t>
      </w:r>
      <w:r>
        <w:rPr>
          <w:rFonts w:ascii="Arial" w:hAnsi="Arial" w:cs="Arial" w:eastAsia="Arial"/>
          <w:sz w:val="16"/>
          <w:szCs w:val="16"/>
          <w:color w:val="231F1F"/>
          <w:spacing w:val="-15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one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o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231F1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Afghanistan'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s</w:t>
      </w:r>
      <w:r>
        <w:rPr>
          <w:rFonts w:ascii="Arial" w:hAnsi="Arial" w:cs="Arial" w:eastAsia="Arial"/>
          <w:sz w:val="16"/>
          <w:szCs w:val="16"/>
          <w:color w:val="231F1F"/>
          <w:spacing w:val="-14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bloodies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t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16"/>
          <w:i/>
        </w:rPr>
        <w:t>regions.</w:t>
      </w:r>
      <w:r>
        <w:rPr>
          <w:rFonts w:ascii="Arial" w:hAnsi="Arial" w:cs="Arial" w:eastAsia="Arial"/>
          <w:sz w:val="16"/>
          <w:szCs w:val="16"/>
          <w:color w:val="231F1F"/>
          <w:spacing w:val="-46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  <w:tab/>
      </w:r>
      <w:r>
        <w:rPr>
          <w:rFonts w:ascii="Arial" w:hAnsi="Arial" w:cs="Arial" w:eastAsia="Arial"/>
          <w:sz w:val="16"/>
          <w:szCs w:val="16"/>
          <w:color w:val="231F1F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9"/>
          <w:szCs w:val="19"/>
          <w:color w:val="B1775D"/>
          <w:spacing w:val="0"/>
          <w:w w:val="108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jc w:val="center"/>
        <w:spacing w:after="0"/>
        <w:sectPr>
          <w:pgSz w:w="12240" w:h="15840"/>
          <w:pgMar w:top="1480" w:bottom="280" w:left="1720" w:right="4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7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tor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photo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Cpl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Kyl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4"/>
          <w:i/>
        </w:rPr>
        <w:t>McNally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MARSO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Publi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2240" w:h="15840"/>
          <w:pgMar w:top="1480" w:bottom="280" w:left="1500" w:right="880"/>
        </w:sectPr>
      </w:pPr>
      <w:rPr/>
    </w:p>
    <w:p>
      <w:pPr>
        <w:spacing w:before="30" w:after="0" w:line="256" w:lineRule="auto"/>
        <w:ind w:left="114" w:right="6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1s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Battalion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Corp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returne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recentl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demandin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nine-mont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deployment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they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companie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oversa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bloodies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regions.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1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deploymen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tim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downrange.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deployments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accomplishment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were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numerous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SOTF-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oversa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than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one-thir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including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Helmand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Nimroz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Farah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Herat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Badghis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provinces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becam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firs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task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fectivel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transitio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entir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provinc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governmen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Afghanista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control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transfe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Badghis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kinetic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recentl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rapidit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SOTF-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progres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region.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-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Perhap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SOTF-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noteworthy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accomplishmen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thrus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uppe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Gereshk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valle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Nah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Sara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district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Helman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province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relativel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untouche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coalitio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accordin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report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most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violen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distric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Afghanistan.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SOTF-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designe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consolidate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over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14,00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troop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conventional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internationa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alike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Nah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Saraj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establishmen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coalitio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site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one-tim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stronghold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allowe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begi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mentorin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loca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defense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accordanc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illag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tability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mission.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8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VS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answe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complicate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issue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self-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governanc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stabilizatio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securit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socioeconomi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conditions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objective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becomin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increasingl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critica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cloc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winds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2014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VS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platfor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Afghans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-4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secur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develo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gover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almost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entirel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forts.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4" w:right="123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embed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themselve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Afghan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village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gain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locals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develop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2" w:lineRule="auto"/>
        <w:ind w:left="5" w:right="135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4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Corp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prepare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board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CH-47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Chinook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helicopters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part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two-day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presence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49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Commandos</w:t>
      </w:r>
      <w:r>
        <w:rPr>
          <w:rFonts w:ascii="Arial" w:hAnsi="Arial" w:cs="Arial" w:eastAsia="Arial"/>
          <w:sz w:val="16"/>
          <w:szCs w:val="16"/>
          <w:color w:val="231F20"/>
          <w:spacing w:val="-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Farah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province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Feb.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27.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6" w:lineRule="auto"/>
        <w:ind w:right="143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Afgha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Loca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Polic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legitimize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loca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governmen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workin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address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source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instabilit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individua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villages.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42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ficult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made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considerabl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gains.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11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relativel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fectivel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kep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strid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veteran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peer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sinc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inceptio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earl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2006.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MARSO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operator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attribut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smoot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integration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Corp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roots.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Corps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have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11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combine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mindset,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leade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1st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MSOB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“Othe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ganization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combine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mindse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lik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do.”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5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Corp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smalles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service,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added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Explosiv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Ordnanc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Disposa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technicia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1st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MSOB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less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pride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ourselve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less,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transfer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4165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realm.”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111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Ultimatel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howeve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MARSOC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strengt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abilitie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individua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Marines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fraternal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bond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EOD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technician.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family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absolut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brotherhood,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“Thes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guy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liv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ever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da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hono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2"/>
        </w:rPr>
        <w:t>that.”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500" w:right="880"/>
          <w:cols w:num="2" w:equalWidth="0">
            <w:col w:w="4754" w:space="261"/>
            <w:col w:w="4845"/>
          </w:cols>
        </w:sectPr>
      </w:pPr>
      <w:rPr/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0pt;margin-top:11.4016pt;width:607.29pt;height:770.2424pt;mso-position-horizontal-relative:page;mso-position-vertical-relative:page;z-index:-2829" coordorigin="0,228" coordsize="12146,15405">
            <v:shape style="position:absolute;left:0;top:228;width:12146;height:15405" type="#_x0000_t75">
              <v:imagedata r:id="rId61" o:title=""/>
            </v:shape>
            <v:group style="position:absolute;left:6185;top:14842;width:4999;height:2" coordorigin="6185,14842" coordsize="4999,2">
              <v:shape style="position:absolute;left:6185;top:14842;width:4999;height:2" coordorigin="6185,14842" coordsize="4999,0" path="m6185,14842l11183,14842e" filled="f" stroked="t" strokeweight=".93pt" strokecolor="#231F20">
                <v:path arrowok="t"/>
              </v:shape>
            </v:group>
            <v:group style="position:absolute;left:6494;top:2807;width:4718;height:3779" coordorigin="6494,2807" coordsize="4718,3779">
              <v:shape style="position:absolute;left:6494;top:2807;width:4718;height:3779" coordorigin="6494,2807" coordsize="4718,3779" path="m6494,6587l11212,6587,11212,2807,6494,2807,6494,6587e" filled="t" fillcolor="#FFFFFF" stroked="f">
                <v:path arrowok="t"/>
                <v:fill/>
              </v:shape>
              <v:shape style="position:absolute;left:6494;top:2807;width:4718;height:3772" type="#_x0000_t75">
                <v:imagedata r:id="rId62" o:title="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29" w:after="0" w:line="240" w:lineRule="auto"/>
        <w:ind w:right="107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9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31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500" w:right="88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13" w:right="8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1s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1"/>
          <w:i/>
        </w:rPr>
        <w:t>Specia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1"/>
          <w:i/>
        </w:rPr>
        <w:t>Operation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1"/>
          <w:i/>
        </w:rPr>
        <w:t>Battalio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throug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popp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field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Nahr-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Sara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district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Helman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-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Afghanistan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-1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5"/>
          <w:i/>
        </w:rPr>
        <w:t>Apri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l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3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7"/>
          <w:i/>
        </w:rPr>
        <w:t>MARSOC's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Battalion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recently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returned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from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nine-month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deployment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where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commanded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ask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-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est.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2240" w:h="15840"/>
          <w:pgMar w:top="1480" w:bottom="280" w:left="980" w:right="980"/>
        </w:sectPr>
      </w:pPr>
      <w:rPr/>
    </w:p>
    <w:p>
      <w:pPr>
        <w:spacing w:before="31" w:after="0" w:line="262" w:lineRule="auto"/>
        <w:ind w:left="117" w:right="-4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National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soldiers</w:t>
      </w:r>
      <w:r>
        <w:rPr>
          <w:rFonts w:ascii="Arial" w:hAnsi="Arial" w:cs="Arial" w:eastAsia="Arial"/>
          <w:sz w:val="16"/>
          <w:szCs w:val="16"/>
          <w:color w:val="231F20"/>
          <w:spacing w:val="4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provide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security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convoy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8th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Engineer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Support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Battalion,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Expeditionary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Force,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wit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U.S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Marin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Corp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move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Nahr-e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Saraj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district,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Helmand</w:t>
      </w:r>
      <w:r>
        <w:rPr>
          <w:rFonts w:ascii="Arial" w:hAnsi="Arial" w:cs="Arial" w:eastAsia="Arial"/>
          <w:sz w:val="16"/>
          <w:szCs w:val="16"/>
          <w:color w:val="231F20"/>
          <w:spacing w:val="-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June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20.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5" w:after="0" w:line="262" w:lineRule="auto"/>
        <w:ind w:right="71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MARSOC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20"/>
          <w:spacing w:val="4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Commandos</w:t>
      </w:r>
      <w:r>
        <w:rPr>
          <w:rFonts w:ascii="Arial" w:hAnsi="Arial" w:cs="Arial" w:eastAsia="Arial"/>
          <w:sz w:val="16"/>
          <w:szCs w:val="16"/>
          <w:color w:val="231F20"/>
          <w:spacing w:val="4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conduct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two-day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presence</w:t>
      </w:r>
      <w:r>
        <w:rPr>
          <w:rFonts w:ascii="Arial" w:hAnsi="Arial" w:cs="Arial" w:eastAsia="Arial"/>
          <w:sz w:val="16"/>
          <w:szCs w:val="16"/>
          <w:color w:val="231F20"/>
          <w:spacing w:val="-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Farah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Feb.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27.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980" w:right="980"/>
          <w:cols w:num="2" w:equalWidth="0">
            <w:col w:w="4697" w:space="901"/>
            <w:col w:w="4682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4.650pt;margin-top:11.032pt;width:607.29pt;height:769.996pt;mso-position-horizontal-relative:page;mso-position-vertical-relative:page;z-index:-2828" coordorigin="93,221" coordsize="12146,15400">
            <v:shape style="position:absolute;left:93;top:221;width:12146;height:15400" type="#_x0000_t75">
              <v:imagedata r:id="rId63" o:title=""/>
            </v:shape>
            <v:group style="position:absolute;left:1218;top:14847;width:4999;height:2" coordorigin="1218,14847" coordsize="4999,2">
              <v:shape style="position:absolute;left:1218;top:14847;width:4999;height:2" coordorigin="1218,14847" coordsize="4999,0" path="m1218,14847l6217,14847e" filled="f" stroked="t" strokeweight=".93pt" strokecolor="#231F20">
                <v:path arrowok="t"/>
              </v:shape>
            </v:group>
            <v:group style="position:absolute;left:1097;top:9818;width:4549;height:3305" coordorigin="1097,9818" coordsize="4549,3305">
              <v:shape style="position:absolute;left:1097;top:9818;width:4549;height:3305" coordorigin="1097,9818" coordsize="4549,3305" path="m1097,13122l5647,13122,5647,9818,1097,9818,1097,13122e" filled="t" fillcolor="#FFFFFF" stroked="f">
                <v:path arrowok="t"/>
                <v:fill/>
              </v:shape>
              <v:shape style="position:absolute;left:1097;top:9818;width:4549;height:3305" type="#_x0000_t75">
                <v:imagedata r:id="rId64" o:title=""/>
              </v:shape>
            </v:group>
            <v:group style="position:absolute;left:6583;top:9833;width:4549;height:3282" coordorigin="6583,9833" coordsize="4549,3282">
              <v:shape style="position:absolute;left:6583;top:9833;width:4549;height:3282" coordorigin="6583,9833" coordsize="4549,3282" path="m6583,13115l11132,13115,11132,9833,6583,9833,6583,13115e" filled="t" fillcolor="#FFFFFF" stroked="f">
                <v:path arrowok="t"/>
                <v:fill/>
              </v:shape>
              <v:shape style="position:absolute;left:6583;top:9833;width:4549;height:3282" type="#_x0000_t75">
                <v:imagedata r:id="rId65" o:title="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862694pt;margin-top:175.064026pt;width:10.37pt;height:173.781971pt;mso-position-horizontal-relative:page;mso-position-vertical-relative:page;z-index:-2827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176" w:lineRule="exact"/>
                    <w:ind w:left="20" w:right="-45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13"/>
                      <w:i/>
                    </w:rPr>
                    <w:t>Photos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1"/>
                      <w:w w:val="113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by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32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Marine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11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13"/>
                      <w:i/>
                    </w:rPr>
                    <w:t>Corps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1"/>
                      <w:w w:val="113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Cpl.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38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Kyle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3"/>
                      <w:w w:val="100"/>
                      <w:i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11"/>
                      <w:i/>
                    </w:rPr>
                    <w:t>McNall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-6"/>
                      <w:w w:val="111"/>
                      <w:i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231F20"/>
                      <w:spacing w:val="0"/>
                      <w:w w:val="104"/>
                      <w:i/>
                    </w:rPr>
                    <w:t>.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240" w:lineRule="auto"/>
        <w:ind w:left="250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242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32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80"/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40" w:lineRule="auto"/>
        <w:ind w:left="136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MARSOC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provides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security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landing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zone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Nahr-e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Saraj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district,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Helmand</w:t>
      </w:r>
      <w:r>
        <w:rPr>
          <w:rFonts w:ascii="Arial" w:hAnsi="Arial" w:cs="Arial" w:eastAsia="Arial"/>
          <w:sz w:val="16"/>
          <w:szCs w:val="16"/>
          <w:color w:val="231F20"/>
          <w:spacing w:val="-1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-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28.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2240" w:h="15840"/>
          <w:pgMar w:top="1480" w:bottom="280" w:left="980" w:right="880"/>
        </w:sectPr>
      </w:pPr>
      <w:rPr/>
    </w:p>
    <w:p>
      <w:pPr>
        <w:spacing w:before="43" w:after="0" w:line="262" w:lineRule="auto"/>
        <w:ind w:left="117" w:right="-48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MARSOC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waits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ambush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insurgents</w:t>
      </w:r>
      <w:r>
        <w:rPr>
          <w:rFonts w:ascii="Arial" w:hAnsi="Arial" w:cs="Arial" w:eastAsia="Arial"/>
          <w:sz w:val="16"/>
          <w:szCs w:val="16"/>
          <w:color w:val="231F20"/>
          <w:spacing w:val="-17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joint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National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5"/>
          <w:i/>
        </w:rPr>
        <w:t>soldier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i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Nahr-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Sara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district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,</w:t>
      </w:r>
      <w:r>
        <w:rPr>
          <w:rFonts w:ascii="Arial" w:hAnsi="Arial" w:cs="Arial" w:eastAsia="Arial"/>
          <w:sz w:val="16"/>
          <w:szCs w:val="16"/>
          <w:color w:val="231F20"/>
          <w:spacing w:val="4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Helman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April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3.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1" w:after="0" w:line="262" w:lineRule="auto"/>
        <w:ind w:right="201"/>
        <w:jc w:val="both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Afghan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National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Forces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soldier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hands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out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soccer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cleats</w:t>
      </w:r>
      <w:r>
        <w:rPr>
          <w:rFonts w:ascii="Arial" w:hAnsi="Arial" w:cs="Arial" w:eastAsia="Arial"/>
          <w:sz w:val="16"/>
          <w:szCs w:val="16"/>
          <w:color w:val="231F20"/>
          <w:spacing w:val="2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local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children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during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joint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patrol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8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with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Marines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from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Marine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Corps</w:t>
      </w:r>
      <w:r>
        <w:rPr>
          <w:rFonts w:ascii="Arial" w:hAnsi="Arial" w:cs="Arial" w:eastAsia="Arial"/>
          <w:sz w:val="16"/>
          <w:szCs w:val="16"/>
          <w:color w:val="231F20"/>
          <w:spacing w:val="1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Forces,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Command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Nahr-e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Saraj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district,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Helmand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province,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Afghanistan,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15.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980" w:right="880"/>
          <w:cols w:num="2" w:equalWidth="0">
            <w:col w:w="4724" w:space="834"/>
            <w:col w:w="4822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11.032pt;width:606.680pt;height:769.996pt;mso-position-horizontal-relative:page;mso-position-vertical-relative:page;z-index:-2826" coordorigin="0,221" coordsize="12134,15400">
            <v:shape style="position:absolute;left:0;top:221;width:12134;height:15400" type="#_x0000_t75">
              <v:imagedata r:id="rId66" o:title=""/>
            </v:shape>
            <v:group style="position:absolute;left:6180;top:14851;width:4999;height:2" coordorigin="6180,14851" coordsize="4999,2">
              <v:shape style="position:absolute;left:6180;top:14851;width:4999;height:2" coordorigin="6180,14851" coordsize="4999,0" path="m6180,14851l11179,14851e" filled="f" stroked="t" strokeweight=".93pt" strokecolor="#231F20">
                <v:path arrowok="t"/>
              </v:shape>
            </v:group>
            <v:group style="position:absolute;left:1134;top:9809;width:4549;height:3270" coordorigin="1134,9809" coordsize="4549,3270">
              <v:shape style="position:absolute;left:1134;top:9809;width:4549;height:3270" coordorigin="1134,9809" coordsize="4549,3270" path="m1134,13079l5683,13079,5683,9809,1134,9809,1134,13079e" filled="t" fillcolor="#FFFFFF" stroked="f">
                <v:path arrowok="t"/>
                <v:fill/>
              </v:shape>
              <v:shape style="position:absolute;left:1134;top:9809;width:4549;height:3270" type="#_x0000_t75">
                <v:imagedata r:id="rId67" o:title=""/>
              </v:shape>
            </v:group>
            <v:group style="position:absolute;left:6566;top:9827;width:4549;height:3270" coordorigin="6566,9827" coordsize="4549,3270">
              <v:shape style="position:absolute;left:6566;top:9827;width:4549;height:3270" coordorigin="6566,9827" coordsize="4549,3270" path="m6566,13096l11115,13096,11115,9827,6566,9827,6566,13096e" filled="t" fillcolor="#FFFFFF" stroked="f">
                <v:path arrowok="t"/>
                <v:fill/>
              </v:shape>
              <v:shape style="position:absolute;left:6566;top:9827;width:4549;height:3270" type="#_x0000_t75">
                <v:imagedata r:id="rId68" o:title="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93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121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33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980" w:right="880"/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23" w:lineRule="exact"/>
        <w:ind w:left="1814" w:right="-20"/>
        <w:jc w:val="left"/>
        <w:tabs>
          <w:tab w:pos="4680" w:val="left"/>
          <w:tab w:pos="6220" w:val="left"/>
          <w:tab w:pos="898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</w:rPr>
        <w:t>USSOCO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>M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</w:rPr>
        <w:t>win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>s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</w:rPr>
        <w:t>first-eve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>r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</w:rPr>
        <w:t>DOD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0" w:after="0" w:line="804" w:lineRule="exact"/>
        <w:ind w:left="134" w:right="-20"/>
        <w:jc w:val="left"/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  <w:position w:val="-2"/>
        </w:rPr>
        <w:t>Bette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D8AC10"/>
          <w:spacing w:val="-40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  <w:position w:val="-2"/>
        </w:rPr>
        <w:t>Buyin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>g</w:t>
      </w:r>
      <w:r>
        <w:rPr>
          <w:rFonts w:ascii="Impact" w:hAnsi="Impact" w:cs="Impact" w:eastAsia="Impact"/>
          <w:sz w:val="67"/>
          <w:szCs w:val="67"/>
          <w:color w:val="D8AC10"/>
          <w:spacing w:val="-43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  <w:position w:val="-2"/>
        </w:rPr>
        <w:t>Powe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>r</w:t>
      </w:r>
      <w:r>
        <w:rPr>
          <w:rFonts w:ascii="Impact" w:hAnsi="Impact" w:cs="Impact" w:eastAsia="Impact"/>
          <w:sz w:val="67"/>
          <w:szCs w:val="67"/>
          <w:color w:val="D8AC10"/>
          <w:spacing w:val="-41"/>
          <w:w w:val="100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98"/>
          <w:position w:val="-2"/>
        </w:rPr>
        <w:t>Efficienc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8"/>
          <w:position w:val="-2"/>
        </w:rPr>
        <w:t>y</w:t>
      </w:r>
      <w:r>
        <w:rPr>
          <w:rFonts w:ascii="Impact" w:hAnsi="Impact" w:cs="Impact" w:eastAsia="Impact"/>
          <w:sz w:val="67"/>
          <w:szCs w:val="67"/>
          <w:color w:val="D8AC10"/>
          <w:spacing w:val="5"/>
          <w:w w:val="98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-5"/>
          <w:w w:val="100"/>
          <w:position w:val="-2"/>
        </w:rPr>
        <w:t>Award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2240" w:h="15840"/>
          <w:pgMar w:top="1480" w:bottom="280" w:left="1020" w:right="980"/>
        </w:sectPr>
      </w:pPr>
      <w:rPr/>
    </w:p>
    <w:p>
      <w:pPr>
        <w:spacing w:before="37" w:after="0" w:line="240" w:lineRule="auto"/>
        <w:ind w:left="127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7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Bet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Ritte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Mik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4"/>
          <w:i/>
        </w:rPr>
        <w:t>Bottoms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9" w:after="0" w:line="262" w:lineRule="auto"/>
        <w:ind w:left="127" w:right="137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SORDA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4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Directo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18"/>
          <w:w w:val="100"/>
          <w:i/>
        </w:rPr>
        <w:t>’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Actio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Grou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an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9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5"/>
          <w:i/>
        </w:rPr>
        <w:t>USSOCOM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5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0"/>
          <w:i/>
        </w:rPr>
        <w:t>Publi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14"/>
          <w:i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6"/>
          <w:w w:val="114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-2"/>
          <w:w w:val="104"/>
          <w:i/>
        </w:rPr>
        <w:t>fairs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1" w:lineRule="auto"/>
        <w:ind w:left="127" w:right="19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patro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Helmand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province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Afghanistan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suddenl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under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attack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improvise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explosiv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detonate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Soldier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badl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wounded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medic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1" w:lineRule="auto"/>
        <w:ind w:left="127"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rushe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acri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smok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Soldie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with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badl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injure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tors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ruptured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femora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applie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Abdomina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Aortic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6" w:after="0" w:line="268" w:lineRule="auto"/>
        <w:ind w:right="13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ournique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Ki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Operato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badl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injure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torso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stoppin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blood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decide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Clam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bloo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Soldie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femoral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wound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pull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freez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drie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plasma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scientist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Soldier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lives.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68" w:lineRule="auto"/>
        <w:ind w:right="18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year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specialize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tourniquets,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clamps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instrumentation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lives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Soldier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ficult.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20" w:right="980"/>
          <w:cols w:num="2" w:equalWidth="0">
            <w:col w:w="4985" w:space="246"/>
            <w:col w:w="5009"/>
          </w:cols>
        </w:sectPr>
      </w:pPr>
      <w:rPr/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5.26010pt;margin-top:11.265pt;width:606.6799pt;height:770.357pt;mso-position-horizontal-relative:page;mso-position-vertical-relative:page;z-index:-2825" coordorigin="105,225" coordsize="12134,15407">
            <v:shape style="position:absolute;left:105;top:225;width:12134;height:15407" type="#_x0000_t75">
              <v:imagedata r:id="rId69" o:title=""/>
            </v:shape>
            <v:group style="position:absolute;left:1152;top:14860;width:4999;height:2" coordorigin="1152,14860" coordsize="4999,2">
              <v:shape style="position:absolute;left:1152;top:14860;width:4999;height:2" coordorigin="1152,14860" coordsize="4999,0" path="m1152,14860l6151,14860e" filled="f" stroked="t" strokeweight=".93pt" strokecolor="#231F20">
                <v:path arrowok="t"/>
              </v:shape>
            </v:group>
            <v:group style="position:absolute;left:1171;top:7366;width:9971;height:5731" coordorigin="1171,7366" coordsize="9971,5731">
              <v:shape style="position:absolute;left:1171;top:7366;width:9971;height:5731" coordorigin="1171,7366" coordsize="9971,5731" path="m1171,13097l11141,13097,11141,7366,1171,7366,1171,13097e" filled="t" fillcolor="#FFFFFF" stroked="f">
                <v:path arrowok="t"/>
                <v:fill/>
              </v:shape>
              <v:shape style="position:absolute;left:1171;top:7366;width:9971;height:5731" type="#_x0000_t75">
                <v:imagedata r:id="rId70" o:title="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119" w:right="7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From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left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to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right)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Col.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Joseph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Capobianco;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om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Mills;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Ms.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Leatrice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Frederick;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Honorable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Frank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Kendall,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under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secretary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defense,</w:t>
      </w:r>
      <w:r>
        <w:rPr>
          <w:rFonts w:ascii="Arial" w:hAnsi="Arial" w:cs="Arial" w:eastAsia="Arial"/>
          <w:sz w:val="16"/>
          <w:szCs w:val="16"/>
          <w:color w:val="231F20"/>
          <w:spacing w:val="-1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acquisition,</w:t>
      </w:r>
      <w:r>
        <w:rPr>
          <w:rFonts w:ascii="Arial" w:hAnsi="Arial" w:cs="Arial" w:eastAsia="Arial"/>
          <w:sz w:val="16"/>
          <w:szCs w:val="16"/>
          <w:color w:val="231F20"/>
          <w:spacing w:val="2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technology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9"/>
          <w:i/>
        </w:rPr>
        <w:t>logistics;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9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Ms.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4"/>
          <w:w w:val="111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tephanie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Elder;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2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James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Cluck;</w:t>
      </w:r>
      <w:r>
        <w:rPr>
          <w:rFonts w:ascii="Arial" w:hAnsi="Arial" w:cs="Arial" w:eastAsia="Arial"/>
          <w:sz w:val="16"/>
          <w:szCs w:val="16"/>
          <w:color w:val="231F20"/>
          <w:spacing w:val="-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Master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Kyle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Sims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stand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after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 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231F20"/>
          <w:spacing w:val="46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Research,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Development,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Acquisition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Center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its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Acquisition</w:t>
      </w:r>
      <w:r>
        <w:rPr>
          <w:rFonts w:ascii="Arial" w:hAnsi="Arial" w:cs="Arial" w:eastAsia="Arial"/>
          <w:sz w:val="16"/>
          <w:szCs w:val="16"/>
          <w:color w:val="231F20"/>
          <w:spacing w:val="27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Rapid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Response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Medical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231F20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7"/>
          <w:w w:val="111"/>
          <w:i/>
        </w:rPr>
        <w:t>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actical</w:t>
      </w:r>
      <w:r>
        <w:rPr>
          <w:rFonts w:ascii="Arial" w:hAnsi="Arial" w:cs="Arial" w:eastAsia="Arial"/>
          <w:sz w:val="16"/>
          <w:szCs w:val="16"/>
          <w:color w:val="231F20"/>
          <w:spacing w:val="15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Combat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1"/>
          <w:i/>
        </w:rPr>
        <w:t>Casualty</w:t>
      </w:r>
      <w:r>
        <w:rPr>
          <w:rFonts w:ascii="Arial" w:hAnsi="Arial" w:cs="Arial" w:eastAsia="Arial"/>
          <w:sz w:val="16"/>
          <w:szCs w:val="16"/>
          <w:color w:val="231F20"/>
          <w:spacing w:val="13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Care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and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Casualty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Evacuation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were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selected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as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first-ever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5"/>
          <w:i/>
        </w:rPr>
        <w:t>recipient</w:t>
      </w:r>
      <w:r>
        <w:rPr>
          <w:rFonts w:ascii="Arial" w:hAnsi="Arial" w:cs="Arial" w:eastAsia="Arial"/>
          <w:sz w:val="16"/>
          <w:szCs w:val="16"/>
          <w:color w:val="231F20"/>
          <w:spacing w:val="5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7"/>
          <w:i/>
        </w:rPr>
        <w:t>DOD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7"/>
          <w:i/>
        </w:rPr>
        <w:t>’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6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Better</w:t>
      </w:r>
      <w:r>
        <w:rPr>
          <w:rFonts w:ascii="Arial" w:hAnsi="Arial" w:cs="Arial" w:eastAsia="Arial"/>
          <w:sz w:val="16"/>
          <w:szCs w:val="16"/>
          <w:color w:val="231F20"/>
          <w:spacing w:val="-8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Buying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Power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E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ficiency</w:t>
      </w:r>
      <w:r>
        <w:rPr>
          <w:rFonts w:ascii="Arial" w:hAnsi="Arial" w:cs="Arial" w:eastAsia="Arial"/>
          <w:sz w:val="16"/>
          <w:szCs w:val="16"/>
          <w:color w:val="231F20"/>
          <w:spacing w:val="2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Award</w:t>
      </w:r>
      <w:r>
        <w:rPr>
          <w:rFonts w:ascii="Arial" w:hAnsi="Arial" w:cs="Arial" w:eastAsia="Arial"/>
          <w:sz w:val="16"/>
          <w:szCs w:val="16"/>
          <w:color w:val="231F20"/>
          <w:spacing w:val="-8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for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7"/>
          <w:i/>
        </w:rPr>
        <w:t>fielding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231F20"/>
          <w:spacing w:val="2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Operations-peculiar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life-saving</w:t>
      </w:r>
      <w:r>
        <w:rPr>
          <w:rFonts w:ascii="Arial" w:hAnsi="Arial" w:cs="Arial" w:eastAsia="Arial"/>
          <w:sz w:val="16"/>
          <w:szCs w:val="16"/>
          <w:color w:val="231F20"/>
          <w:spacing w:val="11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kit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in</w:t>
      </w:r>
      <w:r>
        <w:rPr>
          <w:rFonts w:ascii="Arial" w:hAnsi="Arial" w:cs="Arial" w:eastAsia="Arial"/>
          <w:sz w:val="16"/>
          <w:szCs w:val="16"/>
          <w:color w:val="231F20"/>
          <w:spacing w:val="2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less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than</w:t>
      </w:r>
      <w:r>
        <w:rPr>
          <w:rFonts w:ascii="Arial" w:hAnsi="Arial" w:cs="Arial" w:eastAsia="Arial"/>
          <w:sz w:val="16"/>
          <w:szCs w:val="16"/>
          <w:color w:val="231F20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two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0"/>
          <w:i/>
        </w:rPr>
        <w:t>yea</w:t>
      </w:r>
      <w:r>
        <w:rPr>
          <w:rFonts w:ascii="Arial" w:hAnsi="Arial" w:cs="Arial" w:eastAsia="Arial"/>
          <w:sz w:val="16"/>
          <w:szCs w:val="16"/>
          <w:color w:val="231F20"/>
          <w:spacing w:val="-1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s.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231F20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231F20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U.S.</w:t>
      </w:r>
      <w:r>
        <w:rPr>
          <w:rFonts w:ascii="Arial" w:hAnsi="Arial" w:cs="Arial" w:eastAsia="Arial"/>
          <w:sz w:val="16"/>
          <w:szCs w:val="16"/>
          <w:color w:val="231F20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Navy</w:t>
      </w:r>
      <w:r>
        <w:rPr>
          <w:rFonts w:ascii="Arial" w:hAnsi="Arial" w:cs="Arial" w:eastAsia="Arial"/>
          <w:sz w:val="16"/>
          <w:szCs w:val="16"/>
          <w:color w:val="231F20"/>
          <w:spacing w:val="4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231F20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Class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Chad</w:t>
      </w:r>
      <w:r>
        <w:rPr>
          <w:rFonts w:ascii="Arial" w:hAnsi="Arial" w:cs="Arial" w:eastAsia="Arial"/>
          <w:sz w:val="16"/>
          <w:szCs w:val="16"/>
          <w:color w:val="231F20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J.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8"/>
          <w:i/>
        </w:rPr>
        <w:t>McNeele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08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44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3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34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20" w:right="980"/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000" w:right="940"/>
        </w:sectPr>
      </w:pPr>
      <w:rPr/>
    </w:p>
    <w:p>
      <w:pPr>
        <w:spacing w:before="30" w:after="0" w:line="256" w:lineRule="auto"/>
        <w:ind w:left="119" w:right="-5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Research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Rapi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Response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actica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selecte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first-eve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recipient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DOD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newes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Bette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Buyin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Power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3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ficienc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Operations-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peculia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life-savin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ki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award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presente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Josep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Capobianco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program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executiv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warrio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systems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Secretar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Defens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Leo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Panett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ceremon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Pentagon.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-45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“Succes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fathers,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Capobianco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streamline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inclusivit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ownershi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contractin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materia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developers.”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164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Capabilit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gap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identifie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battlefiel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traum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assessmen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drivin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modernized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modular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Set.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29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Surviva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Manage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Survival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Support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Equipmen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System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teams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coordinate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component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geon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creat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service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multi-talente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-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test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Syste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set,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multitud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pioneerin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capabilitie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atten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variet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condition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44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injur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battlefield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time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remote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denied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areas.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“Eac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component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geon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supportin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contractin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beginning,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Duke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Dunnigan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directo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executiv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fice,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warrio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systems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expertis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critical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successfull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complet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evaluation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medical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equipmen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sample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industr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-40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stron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partnershi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successfu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Casualty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recor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time,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Joh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Parson,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executiv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warrio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systems.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-49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widel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fielding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comprehensive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modularl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configure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Casualty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19" w:right="24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enablin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groun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unit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innovative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life-savin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treatment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injur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stabiliz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provid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delive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remote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inaccessibl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6" w:lineRule="auto"/>
        <w:ind w:right="54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groun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extractio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platfor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transpor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hospital.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6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package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supplie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immediatel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accessed,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tephani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Elde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assistan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manage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tactica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combat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survival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support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equipment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systems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ki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modula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transport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have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receive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positiv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feedbac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Operators.”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0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Ready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Clam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Abdomina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Aorti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ourniquet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medical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achieve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“golde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life-saving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hemorrhag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groi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abdomina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wounds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previousl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considere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non-treatabl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injur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successfull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navigate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intense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regulator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hurdle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approva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French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freez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drie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plasm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produc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reconstitute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injur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administere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preven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shoc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death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hemorrhagin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injur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26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1.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millio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scor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equipment,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Thoma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Mills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progra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manage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lead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materia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survival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support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equipmen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systems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scorin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allowe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scientificall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selec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medica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equipmen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7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kit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Jun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201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fieldin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kit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continu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fisca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2015.”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267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accelerate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utilize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combine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developmenta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operationa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testin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approach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compres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norma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cycl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times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Equall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importan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accelerate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contribution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contractin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fice.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91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brough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ver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beginnin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project,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Gri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contractin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fice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0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658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procuremen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directorate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SORDAC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onl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four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month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projec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groun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supporte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end.”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39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Casualt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Evacuatio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ficien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becaus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fordable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f-the-shel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technolog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utilized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reducin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norma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acquisitio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tim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finis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existing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technolog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spee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technolog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warfighte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3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hand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selecte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Bette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Buyin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Powe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ficienc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1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ward.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78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leverage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establishe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solutio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solv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capabilit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gap,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Capobianc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close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capabilit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ga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fective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timel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5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5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fordable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technologies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wil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sav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2"/>
        </w:rPr>
        <w:t>lives.”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000" w:right="940"/>
          <w:cols w:num="2" w:equalWidth="0">
            <w:col w:w="4986" w:space="226"/>
            <w:col w:w="508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11.265pt;width:607.29pt;height:770.357pt;mso-position-horizontal-relative:page;mso-position-vertical-relative:page;z-index:-2824" coordorigin="0,225" coordsize="12146,15407">
            <v:shape style="position:absolute;left:0;top:225;width:12146;height:15407" type="#_x0000_t75">
              <v:imagedata r:id="rId71" o:title=""/>
            </v:shape>
            <v:group style="position:absolute;left:6142;top:14851;width:4999;height:2" coordorigin="6142,14851" coordsize="4999,2">
              <v:shape style="position:absolute;left:6142;top:14851;width:4999;height:2" coordorigin="6142,14851" coordsize="4999,0" path="m6142,14851l11141,14851e" filled="f" stroked="t" strokeweight=".93pt" strokecolor="#231F2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right="8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6" w:after="0" w:line="240" w:lineRule="auto"/>
        <w:ind w:right="98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35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000" w:right="9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23" w:lineRule="exact"/>
        <w:ind w:left="1805" w:right="-20"/>
        <w:jc w:val="left"/>
        <w:tabs>
          <w:tab w:pos="5460" w:val="left"/>
          <w:tab w:pos="6840" w:val="left"/>
          <w:tab w:pos="862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spacing w:val="50"/>
          <w:w w:val="99"/>
        </w:rPr>
        <w:t>Foundin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</w:rPr>
        <w:t>g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50"/>
          <w:w w:val="99"/>
        </w:rPr>
        <w:t>o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</w:rPr>
        <w:t>f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50"/>
          <w:w w:val="99"/>
        </w:rPr>
        <w:t>th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</w:rPr>
        <w:t>e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50"/>
          <w:w w:val="99"/>
        </w:rPr>
        <w:t>Join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</w:rPr>
        <w:t>t</w:t>
      </w:r>
      <w:r>
        <w:rPr>
          <w:rFonts w:ascii="Impact" w:hAnsi="Impact" w:cs="Impact" w:eastAsia="Impact"/>
          <w:sz w:val="67"/>
          <w:szCs w:val="67"/>
          <w:color w:val="D8AC10"/>
          <w:spacing w:val="-68"/>
          <w:w w:val="100"/>
        </w:rPr>
        <w:t> 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</w:rPr>
      </w:r>
    </w:p>
    <w:p>
      <w:pPr>
        <w:spacing w:before="0" w:after="0" w:line="804" w:lineRule="exact"/>
        <w:ind w:left="47" w:right="133"/>
        <w:jc w:val="center"/>
        <w:tabs>
          <w:tab w:pos="2760" w:val="left"/>
          <w:tab w:pos="6620" w:val="left"/>
        </w:tabs>
        <w:rPr>
          <w:rFonts w:ascii="Impact" w:hAnsi="Impact" w:cs="Impact" w:eastAsia="Impact"/>
          <w:sz w:val="67"/>
          <w:szCs w:val="67"/>
        </w:rPr>
      </w:pPr>
      <w:rPr/>
      <w:r>
        <w:rPr>
          <w:rFonts w:ascii="Impact" w:hAnsi="Impact" w:cs="Impact" w:eastAsia="Impact"/>
          <w:sz w:val="67"/>
          <w:szCs w:val="67"/>
          <w:color w:val="D8AC10"/>
          <w:spacing w:val="65"/>
          <w:w w:val="100"/>
          <w:position w:val="-2"/>
        </w:rPr>
        <w:t>Specia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>l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65"/>
          <w:w w:val="100"/>
          <w:position w:val="-2"/>
        </w:rPr>
        <w:t>Operation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>s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100"/>
          <w:position w:val="-2"/>
        </w:rPr>
        <w:tab/>
      </w:r>
      <w:r>
        <w:rPr>
          <w:rFonts w:ascii="Impact" w:hAnsi="Impact" w:cs="Impact" w:eastAsia="Impact"/>
          <w:sz w:val="67"/>
          <w:szCs w:val="67"/>
          <w:color w:val="D8AC10"/>
          <w:spacing w:val="64"/>
          <w:w w:val="99"/>
          <w:position w:val="-2"/>
        </w:rPr>
        <w:t>Universi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  <w:position w:val="-2"/>
        </w:rPr>
        <w:t>t</w:t>
      </w:r>
      <w:r>
        <w:rPr>
          <w:rFonts w:ascii="Impact" w:hAnsi="Impact" w:cs="Impact" w:eastAsia="Impact"/>
          <w:sz w:val="67"/>
          <w:szCs w:val="67"/>
          <w:color w:val="D8AC10"/>
          <w:spacing w:val="-33"/>
          <w:w w:val="99"/>
          <w:position w:val="-2"/>
        </w:rPr>
        <w:t> </w:t>
      </w:r>
      <w:r>
        <w:rPr>
          <w:rFonts w:ascii="Impact" w:hAnsi="Impact" w:cs="Impact" w:eastAsia="Impact"/>
          <w:sz w:val="67"/>
          <w:szCs w:val="67"/>
          <w:color w:val="D8AC10"/>
          <w:spacing w:val="0"/>
          <w:w w:val="99"/>
          <w:position w:val="-2"/>
        </w:rPr>
        <w:t>y</w:t>
      </w:r>
      <w:r>
        <w:rPr>
          <w:rFonts w:ascii="Impact" w:hAnsi="Impact" w:cs="Impact" w:eastAsia="Impact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215" w:right="121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Th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evolutio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Join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Specia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Operation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Fo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49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ce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6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26"/>
          <w:i/>
        </w:rPr>
        <w:t>educatio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0"/>
          <w:i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231F20"/>
          <w:spacing w:val="-39"/>
          <w:i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</w:rPr>
      </w:r>
    </w:p>
    <w:p>
      <w:pPr>
        <w:jc w:val="center"/>
        <w:spacing w:after="0"/>
        <w:sectPr>
          <w:pgSz w:w="12240" w:h="15840"/>
          <w:pgMar w:top="1480" w:bottom="280" w:left="980" w:right="96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Ric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45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3"/>
          <w:i/>
        </w:rPr>
        <w:t>Green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USSOCO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Histor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38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&amp;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0"/>
          <w:i/>
        </w:rPr>
        <w:t>Researc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0"/>
          <w:w w:val="100"/>
          <w:i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51"/>
          <w:w w:val="100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7"/>
          <w:i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2"/>
          <w:w w:val="107"/>
          <w:i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231F20"/>
          <w:spacing w:val="6"/>
          <w:w w:val="105"/>
          <w:i/>
        </w:rPr>
        <w:t>fice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6" w:lineRule="auto"/>
        <w:ind w:left="143" w:right="-54" w:firstLine="335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oday'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Universit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(JSOU)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trace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origin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legislatio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establishe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U.S.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itself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legislation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43" w:right="8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conduc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specialize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course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commissione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non-commissioned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43" w:right="6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ficer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monito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professiona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military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personnel.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7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establis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ganizatio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highe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learnin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bega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Gen.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43" w:right="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ayn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1993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13-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(13-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taske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develo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proposa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3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coordinator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5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professional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education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JSOFI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9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conducte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numerous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conferences,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-5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coordinate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guest-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program,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right="16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develope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manual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directives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56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reviewe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joint-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doctrine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Gen</w:t>
      </w:r>
      <w:r>
        <w:rPr>
          <w:rFonts w:ascii="Arial" w:hAnsi="Arial" w:cs="Arial" w:eastAsia="Arial"/>
          <w:sz w:val="16"/>
          <w:szCs w:val="16"/>
          <w:color w:val="231F20"/>
          <w:spacing w:val="2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ayne</w:t>
      </w:r>
      <w:r>
        <w:rPr>
          <w:rFonts w:ascii="Arial" w:hAnsi="Arial" w:cs="Arial" w:eastAsia="Arial"/>
          <w:sz w:val="16"/>
          <w:szCs w:val="16"/>
          <w:color w:val="231F20"/>
          <w:spacing w:val="3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A.</w:t>
      </w:r>
      <w:r>
        <w:rPr>
          <w:rFonts w:ascii="Arial" w:hAnsi="Arial" w:cs="Arial" w:eastAsia="Arial"/>
          <w:sz w:val="16"/>
          <w:szCs w:val="16"/>
          <w:color w:val="231F20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Downing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60"/>
          <w:cols w:num="3" w:equalWidth="0">
            <w:col w:w="5027" w:space="224"/>
            <w:col w:w="1942" w:space="526"/>
            <w:col w:w="2581"/>
          </w:cols>
        </w:sectPr>
      </w:pPr>
      <w:rPr/>
    </w:p>
    <w:p>
      <w:pPr>
        <w:spacing w:before="0" w:after="0" w:line="256" w:lineRule="auto"/>
        <w:ind w:left="143" w:right="-54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inpu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component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senio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leaders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modele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Universit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Army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Doctrin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13-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calle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thei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proposal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43" w:right="139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(JSOFI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ensur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viewed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recommende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43" w:right="167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MacDil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Fla.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J5.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approve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concep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Apri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1994.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43" w:right="1632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prepare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assum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oversigh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43" w:right="160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situate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purvie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Special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arfar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School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(SWCS)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SWCS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dual-hatte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commandant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Ironicall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43" w:right="135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Downin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JSOFI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headquarter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could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43" w:right="21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independentl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believin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SWC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associated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museu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repositorie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knowledge.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6" w:lineRule="exact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1"/>
        </w:rPr>
        <w:t>publications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1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1"/>
        </w:rPr>
        <w:t>develope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1"/>
        </w:rPr>
        <w:t>compute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  <w:position w:val="1"/>
        </w:rPr>
        <w:t>-base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  <w:position w:val="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  <w:position w:val="1"/>
        </w:rPr>
        <w:t>training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5" w:after="0" w:line="256" w:lineRule="auto"/>
        <w:ind w:left="522" w:right="183" w:firstLine="-52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wrot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referenc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manua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1997,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singl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referenc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611" w:right="180" w:firstLine="-1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5.51091pt;margin-top:1.267913pt;width:177.86806pt;height:233.655468pt;mso-position-horizontal-relative:page;mso-position-vertical-relative:paragraph;z-index:-2823" type="#_x0000_t202" filled="f" stroked="f">
            <v:textbox inset="0,0,0,0">
              <w:txbxContent>
                <w:p>
                  <w:pPr>
                    <w:spacing w:before="3" w:after="0" w:line="214" w:lineRule="auto"/>
                    <w:ind w:left="77" w:right="5" w:firstLine="-73"/>
                    <w:jc w:val="right"/>
                    <w:tabs>
                      <w:tab w:pos="2780" w:val="left"/>
                      <w:tab w:pos="3020" w:val="left"/>
                    </w:tabs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</w:rPr>
                    <w:t>nstitut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-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  <w:position w:val="4"/>
                    </w:rPr>
                    <w:t>compon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  <w:position w:val="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-4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-47"/>
                      <w:w w:val="100"/>
                      <w:position w:val="-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4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0"/>
                    </w:rPr>
                    <w:t>an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23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  <w:position w:val="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29" w:after="0" w:line="240" w:lineRule="auto"/>
                    <w:ind w:left="95" w:right="-2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201" w:lineRule="exact"/>
                    <w:ind w:right="46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2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11" w:after="0" w:line="260" w:lineRule="exact"/>
                    <w:jc w:val="left"/>
                    <w:rPr>
                      <w:sz w:val="26"/>
                      <w:szCs w:val="26"/>
                    </w:rPr>
                  </w:pPr>
                  <w:rPr/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spacing w:before="0" w:after="0" w:line="240" w:lineRule="auto"/>
                    <w:ind w:right="-20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15" w:after="0" w:line="240" w:lineRule="auto"/>
                    <w:ind w:right="52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15" w:after="0" w:line="240" w:lineRule="auto"/>
                    <w:ind w:right="68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</w:rPr>
                    <w:t>fro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15" w:after="0" w:line="240" w:lineRule="auto"/>
                    <w:ind w:left="-60" w:right="-3"/>
                    <w:jc w:val="right"/>
                    <w:tabs>
                      <w:tab w:pos="2960" w:val="left"/>
                    </w:tabs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-4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4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-46"/>
                      <w:w w:val="100"/>
                      <w:position w:val="-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0"/>
                    </w:rPr>
                    <w:t>fo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2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  <w:position w:val="0"/>
                    </w:rPr>
                    <w:t>JS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246" w:lineRule="exact"/>
                    <w:ind w:right="-2"/>
                    <w:jc w:val="right"/>
                    <w:tabs>
                      <w:tab w:pos="3020" w:val="left"/>
                    </w:tabs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-1"/>
                    </w:rPr>
                    <w:t>wor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1"/>
                    </w:rPr>
                    <w:t>k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-42"/>
                      <w:w w:val="100"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0"/>
                      <w:position w:val="3"/>
                    </w:rPr>
                    <w:t>Th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0"/>
                      <w:w w:val="100"/>
                      <w:position w:val="3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23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231F20"/>
                      <w:spacing w:val="5"/>
                      <w:w w:val="102"/>
                      <w:position w:val="3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platfor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facilitat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unit-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f-leve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games.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637" w:right="179" w:firstLine="3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till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viewe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having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flawe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ganizatio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neither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58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trul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speakin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668" w:right="493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joint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727" w:right="355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issues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784" w:right="171" w:firstLine="-1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collocatio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appearanc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imbedde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SWCS.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78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perceptio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have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78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contribute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650" w:right="132" w:firstLine="107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directors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decisio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1996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vote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disestablis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JSOFI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withi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saved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564" w:right="491" w:firstLine="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Henry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helton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USSOCOM'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commander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54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1996-97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intervened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manning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61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OFI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howeve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reduced.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361" w:right="557" w:firstLine="125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billet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raise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question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function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summe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199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proces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action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60"/>
          <w:cols w:num="2" w:equalWidth="0">
            <w:col w:w="4838" w:space="413"/>
            <w:col w:w="5049"/>
          </w:cols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4.8239pt;margin-top:11.758pt;width:607.1161pt;height:769.808pt;mso-position-horizontal-relative:page;mso-position-vertical-relative:page;z-index:-2822" coordorigin="96,235" coordsize="12142,15396">
            <v:shape style="position:absolute;left:96;top:235;width:12142;height:15396" type="#_x0000_t75">
              <v:imagedata r:id="rId72" o:title=""/>
            </v:shape>
            <v:group style="position:absolute;left:1143;top:14847;width:4999;height:2" coordorigin="1143,14847" coordsize="4999,2">
              <v:shape style="position:absolute;left:1143;top:14847;width:4999;height:2" coordorigin="1143,14847" coordsize="4999,0" path="m1143,14847l6142,14847e" filled="f" stroked="t" strokeweight=".93pt" strokecolor="#231F20">
                <v:path arrowok="t"/>
              </v:shape>
            </v:group>
            <v:group style="position:absolute;left:4388;top:9051;width:3447;height:4579" coordorigin="4388,9051" coordsize="3447,4579">
              <v:shape style="position:absolute;left:4388;top:9051;width:3447;height:4579" coordorigin="4388,9051" coordsize="3447,4579" path="m6111,9051l5970,9058,5832,9081,5697,9117,5567,9167,5440,9231,5319,9306,5203,9394,5093,9492,4990,9602,4893,9721,4803,9850,4720,9988,4646,10134,4580,10288,4523,10449,4476,10617,4438,10790,4410,10969,4393,11152,4388,11340,4393,11528,4410,11711,4438,11890,4476,12063,4523,12231,4580,12392,4646,12546,4720,12692,4803,12830,4893,12959,4990,13078,5093,13188,5203,13286,5319,13374,5440,13449,5567,13513,5697,13563,5832,13599,5970,13622,6111,13629,6252,13622,6390,13599,6525,13563,6655,13513,6782,13449,6903,13374,7019,13286,7129,13188,7232,13078,7329,12959,7419,12830,7502,12692,7576,12546,7642,12392,7699,12231,7746,12063,7784,11890,7812,11711,7829,11528,7834,11340,7829,11152,7812,10969,7784,10790,7746,10617,7699,10449,7642,10288,7576,10134,7502,9988,7419,9850,7329,9721,7232,9602,7129,9492,7019,9394,6903,9306,6782,9231,6655,9167,6525,9117,6390,9081,6252,9058,6111,9051e" filled="t" fillcolor="#FFFFFF" stroked="f">
                <v:path arrowok="t"/>
                <v:fill/>
              </v:shape>
              <v:shape style="position:absolute;left:4388;top:9051;width:3447;height:4579" type="#_x0000_t75">
                <v:imagedata r:id="rId73" o:title=""/>
              </v:shape>
            </v:group>
            <v:group style="position:absolute;left:8189;top:4869;width:2904;height:2955" coordorigin="8189,4869" coordsize="2904,2955">
              <v:shape style="position:absolute;left:8189;top:4869;width:2904;height:2955" coordorigin="8189,4869" coordsize="2904,2955" path="m8189,7824l11093,7824,11093,4869,8189,4869,8189,7824e" filled="t" fillcolor="#FFFFFF" stroked="f">
                <v:path arrowok="t"/>
                <v:fill/>
              </v:shape>
              <v:shape style="position:absolute;left:8189;top:4869;width:2904;height:2955" type="#_x0000_t75">
                <v:imagedata r:id="rId74" o:title="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75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6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36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980" w:right="960"/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000" w:right="920"/>
        </w:sectPr>
      </w:pPr>
      <w:rPr/>
    </w:p>
    <w:p>
      <w:pPr>
        <w:spacing w:before="3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assigne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reloo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multipl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areas,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23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includin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manning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location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reportin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senio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SOJ5/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outline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team'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result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commander'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decision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Shelto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accepted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5" w:right="-2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recommendation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kee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chang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positio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would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5" w:right="-3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Maj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Gen.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Maxwel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Baile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Plan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Cente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Befor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occurred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howeve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decisio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made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disban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thos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function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bac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briefe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8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Schoomake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approve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plan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give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1998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disestablished.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298" w:firstLine="33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disestablishmen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what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ganizatio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outsid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professiona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military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-2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syste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communit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utilit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1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Discussion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starte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agai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199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about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establishin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universit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8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gathered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suppor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afte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multipl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briefing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Schoomake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63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ferenc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that,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wherea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bee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that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6" w:lineRule="auto"/>
        <w:ind w:left="105" w:right="-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coordinate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instruction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institutio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busines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deliverin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instruction.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04" w:right="106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Modele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Forc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Operations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7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Hurlbur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Fla.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establishe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30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Jun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2000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Hurlbur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Field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origina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charter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reporting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unified,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subordinat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elemen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shal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ganize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facilitat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responsibilitie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396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[commande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chief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]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conduc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specialized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course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commissione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noncommissione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ficer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monito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179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professiona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ficers.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Director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designate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Boar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Regents.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404" w:right="21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establishin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Schoomake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note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woul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leverag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enhanc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existin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105" w:right="-5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servic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professiona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militar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programs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JSOU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5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U.S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peopl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enabl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missio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environment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additio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regula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courses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conducte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both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left="105" w:right="53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regula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tailore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activitie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unit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worldwide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mean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remot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on-sit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instructio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vide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tele-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instruction.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left="404" w:right="29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2008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designate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presiden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1081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Bria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Mahe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12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componen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“serv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Lea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Componen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matters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643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pertainin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education.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JSOU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212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relocate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campu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nea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MacDil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same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conducte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firs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Specia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Operation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Force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Senio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Enliste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Academ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Course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schoo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532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continue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gro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expan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reach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Durin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52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2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academi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5,97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student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pass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throug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doors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percen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increas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ove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532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previou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yea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JSO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als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recognize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par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40" w:lineRule="auto"/>
        <w:ind w:right="281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USSOCOM'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Internationa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Engagemen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Program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and,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56" w:lineRule="auto"/>
        <w:ind w:right="21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amon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man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accomplishments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wa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deployment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Join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Mobil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Educatio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eam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31F20"/>
          <w:spacing w:val="5"/>
          <w:w w:val="102"/>
        </w:rPr>
        <w:t>countries.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" w:right="64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D</w:t>
      </w:r>
      <w:r>
        <w:rPr>
          <w:rFonts w:ascii="Arial" w:hAnsi="Arial" w:cs="Arial" w:eastAsia="Arial"/>
          <w:sz w:val="16"/>
          <w:szCs w:val="16"/>
          <w:color w:val="231F20"/>
          <w:spacing w:val="-9"/>
          <w:w w:val="100"/>
          <w:i/>
        </w:rPr>
        <w:t>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Brian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A.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Maher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231F20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is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3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president,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Joint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2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Special</w:t>
      </w:r>
      <w:r>
        <w:rPr>
          <w:rFonts w:ascii="Arial" w:hAnsi="Arial" w:cs="Arial" w:eastAsia="Arial"/>
          <w:sz w:val="16"/>
          <w:szCs w:val="16"/>
          <w:color w:val="231F20"/>
          <w:spacing w:val="4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3"/>
          <w:i/>
        </w:rPr>
        <w:t>Operations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14" w:right="2830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Universit</w:t>
      </w:r>
      <w:r>
        <w:rPr>
          <w:rFonts w:ascii="Arial" w:hAnsi="Arial" w:cs="Arial" w:eastAsia="Arial"/>
          <w:sz w:val="16"/>
          <w:szCs w:val="16"/>
          <w:color w:val="231F20"/>
          <w:spacing w:val="-7"/>
          <w:w w:val="114"/>
          <w:i/>
        </w:rPr>
        <w:t>y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.</w:t>
      </w:r>
      <w:r>
        <w:rPr>
          <w:rFonts w:ascii="Arial" w:hAnsi="Arial" w:cs="Arial" w:eastAsia="Arial"/>
          <w:sz w:val="16"/>
          <w:szCs w:val="16"/>
          <w:color w:val="231F20"/>
          <w:spacing w:val="4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Courtesy</w:t>
      </w:r>
      <w:r>
        <w:rPr>
          <w:rFonts w:ascii="Arial" w:hAnsi="Arial" w:cs="Arial" w:eastAsia="Arial"/>
          <w:sz w:val="16"/>
          <w:szCs w:val="16"/>
          <w:color w:val="231F20"/>
          <w:spacing w:val="-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231F20"/>
          <w:spacing w:val="0"/>
          <w:w w:val="114"/>
          <w:i/>
        </w:rPr>
        <w:t>photo.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2240" w:h="15840"/>
          <w:pgMar w:top="140" w:bottom="0" w:left="1000" w:right="920"/>
          <w:cols w:num="2" w:equalWidth="0">
            <w:col w:w="5014" w:space="228"/>
            <w:col w:w="5078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0pt;margin-top:11.758pt;width:607.29pt;height:769.808pt;mso-position-horizontal-relative:page;mso-position-vertical-relative:page;z-index:-2821" coordorigin="0,235" coordsize="12146,15396">
            <v:shape style="position:absolute;left:0;top:235;width:12146;height:15396" type="#_x0000_t75">
              <v:imagedata r:id="rId75" o:title=""/>
            </v:shape>
            <v:group style="position:absolute;left:6142;top:14851;width:4999;height:2" coordorigin="6142,14851" coordsize="4999,2">
              <v:shape style="position:absolute;left:6142;top:14851;width:4999;height:2" coordorigin="6142,14851" coordsize="4999,0" path="m6142,14851l11141,14851e" filled="f" stroked="t" strokeweight=".93pt" strokecolor="#231F20">
                <v:path arrowok="t"/>
              </v:shape>
            </v:group>
            <v:group style="position:absolute;left:6241;top:6355;width:4929;height:7307" coordorigin="6241,6355" coordsize="4929,7307">
              <v:shape style="position:absolute;left:6241;top:6355;width:4929;height:7307" coordorigin="6241,6355" coordsize="4929,7307" path="m6241,13662l11170,13662,11170,6355,6241,6355,6241,13662e" filled="t" fillcolor="#FFFFFF" stroked="f">
                <v:path arrowok="t"/>
                <v:fill/>
              </v:shape>
              <v:shape style="position:absolute;left:6241;top:6355;width:4929;height:7307" type="#_x0000_t75">
                <v:imagedata r:id="rId76" o:title=""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right="109"/>
        <w:jc w:val="righ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74" w:after="0" w:line="240" w:lineRule="auto"/>
        <w:ind w:right="100"/>
        <w:jc w:val="righ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231F20"/>
          <w:spacing w:val="0"/>
          <w:w w:val="103"/>
          <w:b/>
          <w:bCs/>
        </w:rPr>
        <w:t>37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2240" w:h="15840"/>
          <w:pgMar w:top="140" w:bottom="0" w:left="1000" w:right="92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shape style="position:absolute;margin-left:5.846pt;margin-top:11.265pt;width:606.094pt;height:770.539pt;mso-position-horizontal-relative:page;mso-position-vertical-relative:page;z-index:-2820" type="#_x0000_t75">
            <v:imagedata r:id="rId77" o:title=""/>
          </v:shape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5" w:right="-20"/>
        <w:jc w:val="left"/>
        <w:rPr>
          <w:rFonts w:ascii="Impact" w:hAnsi="Impact" w:cs="Impact" w:eastAsia="Impact"/>
          <w:sz w:val="16"/>
          <w:szCs w:val="16"/>
        </w:rPr>
      </w:pPr>
      <w:rPr/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i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o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f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9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t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h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  </w:t>
      </w:r>
      <w:r>
        <w:rPr>
          <w:rFonts w:ascii="Impact" w:hAnsi="Impact" w:cs="Impact" w:eastAsia="Impact"/>
          <w:sz w:val="16"/>
          <w:szCs w:val="16"/>
          <w:color w:val="D8AC10"/>
          <w:spacing w:val="1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S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p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e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17"/>
          <w:w w:val="104"/>
        </w:rPr>
        <w:t>a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4"/>
        </w:rPr>
        <w:t>r</w:t>
      </w:r>
      <w:r>
        <w:rPr>
          <w:rFonts w:ascii="Impact" w:hAnsi="Impact" w:cs="Impact" w:eastAsia="Impact"/>
          <w:sz w:val="16"/>
          <w:szCs w:val="16"/>
          <w:color w:val="D8AC10"/>
          <w:spacing w:val="0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D8AC10"/>
          <w:spacing w:val="-11"/>
          <w:w w:val="100"/>
        </w:rPr>
        <w:t> </w:t>
      </w:r>
      <w:r>
        <w:rPr>
          <w:rFonts w:ascii="Impact" w:hAnsi="Impact" w:cs="Impact" w:eastAsia="Impact"/>
          <w:sz w:val="16"/>
          <w:szCs w:val="16"/>
          <w:color w:val="000000"/>
          <w:spacing w:val="0"/>
          <w:w w:val="100"/>
        </w:rPr>
      </w:r>
    </w:p>
    <w:p>
      <w:pPr>
        <w:spacing w:before="52" w:after="0" w:line="240" w:lineRule="auto"/>
        <w:ind w:left="107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FFFFFF"/>
          <w:spacing w:val="0"/>
          <w:w w:val="103"/>
          <w:b/>
          <w:bCs/>
        </w:rPr>
        <w:t>38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12240" w:h="15840"/>
          <w:pgMar w:top="1480" w:bottom="280" w:left="1040" w:right="17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240" w:h="15840"/>
          <w:pgMar w:top="1480" w:bottom="280" w:left="1120" w:right="1720"/>
        </w:sectPr>
      </w:pPr>
      <w:rPr/>
    </w:p>
    <w:p>
      <w:pPr>
        <w:spacing w:before="35" w:after="0" w:line="240" w:lineRule="auto"/>
        <w:ind w:left="486" w:right="365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Class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62" w:lineRule="auto"/>
        <w:ind w:left="614" w:right="493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(SEAL)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Nicolas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D.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Checque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left="69" w:right="-53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Naval</w:t>
      </w:r>
      <w:r>
        <w:rPr>
          <w:rFonts w:ascii="Arial" w:hAnsi="Arial" w:cs="Arial" w:eastAsia="Arial"/>
          <w:sz w:val="16"/>
          <w:szCs w:val="16"/>
          <w:color w:val="FFFFFF"/>
          <w:spacing w:val="4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arfare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Command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1" w:after="0" w:line="240" w:lineRule="auto"/>
        <w:ind w:left="-33" w:right="-53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Chief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arrant</w:t>
      </w:r>
      <w:r>
        <w:rPr>
          <w:rFonts w:ascii="Arial" w:hAnsi="Arial" w:cs="Arial" w:eastAsia="Arial"/>
          <w:sz w:val="16"/>
          <w:szCs w:val="16"/>
          <w:color w:val="FFFFFF"/>
          <w:spacing w:val="43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5"/>
          <w:w w:val="10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2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406" w:right="386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Michael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S.</w:t>
      </w:r>
      <w:r>
        <w:rPr>
          <w:rFonts w:ascii="Arial" w:hAnsi="Arial" w:cs="Arial" w:eastAsia="Arial"/>
          <w:sz w:val="16"/>
          <w:szCs w:val="16"/>
          <w:color w:val="FFFFFF"/>
          <w:spacing w:val="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Duskin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96" w:right="76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3rd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Group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718" w:right="698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(Airborne)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6" w:after="0" w:line="240" w:lineRule="auto"/>
        <w:ind w:left="-34" w:right="517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1st</w:t>
      </w:r>
      <w:r>
        <w:rPr>
          <w:rFonts w:ascii="Arial" w:hAnsi="Arial" w:cs="Arial" w:eastAsia="Arial"/>
          <w:sz w:val="16"/>
          <w:szCs w:val="16"/>
          <w:color w:val="FFFFFF"/>
          <w:spacing w:val="3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Class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62" w:lineRule="auto"/>
        <w:ind w:left="252" w:right="804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(SEAL)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Kevin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R.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Ebbert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SEAL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eam</w:t>
      </w:r>
      <w:r>
        <w:rPr>
          <w:rFonts w:ascii="Arial" w:hAnsi="Arial" w:cs="Arial" w:eastAsia="Arial"/>
          <w:sz w:val="16"/>
          <w:szCs w:val="16"/>
          <w:color w:val="FFFFFF"/>
          <w:spacing w:val="3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4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140" w:bottom="0" w:left="1120" w:right="1720"/>
          <w:cols w:num="3" w:equalWidth="0">
            <w:col w:w="2727" w:space="780"/>
            <w:col w:w="2311" w:space="1223"/>
            <w:col w:w="2359"/>
          </w:cols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140" w:bottom="0" w:left="1120" w:right="1720"/>
        </w:sectPr>
      </w:pPr>
      <w:rPr/>
    </w:p>
    <w:p>
      <w:pPr>
        <w:spacing w:before="31" w:after="0" w:line="262" w:lineRule="auto"/>
        <w:ind w:left="735" w:right="327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Capt.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Shawn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8"/>
          <w:w w:val="100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Hogan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left="355" w:right="-54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5th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Special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Forces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Group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972" w:right="564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(Airborne)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9" w:after="0" w:line="240" w:lineRule="auto"/>
        <w:ind w:left="-34" w:right="-54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Petty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2nd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Class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62" w:lineRule="auto"/>
        <w:ind w:left="173" w:right="153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(SEAL)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Matthew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18"/>
          <w:w w:val="104"/>
          <w:i/>
        </w:rPr>
        <w:t>G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Kantor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9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SEAL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4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7"/>
          <w:i/>
        </w:rPr>
        <w:t>eam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4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7" w:after="0" w:line="262" w:lineRule="auto"/>
        <w:ind w:left="291" w:right="746"/>
        <w:jc w:val="center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4"/>
          <w:w w:val="10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Kashif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M.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9"/>
          <w:i/>
        </w:rPr>
        <w:t>Memon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left="-34" w:right="421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95th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Civil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fairs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Brigade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561" w:right="1016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(Airborne)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140" w:bottom="0" w:left="1120" w:right="1720"/>
          <w:cols w:num="3" w:equalWidth="0">
            <w:col w:w="2431" w:space="1292"/>
            <w:col w:w="1844" w:space="1362"/>
            <w:col w:w="24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11.265pt;width:607.29pt;height:770.539pt;mso-position-horizontal-relative:page;mso-position-vertical-relative:page;z-index:-2819" coordorigin="0,225" coordsize="12146,15411">
            <v:shape style="position:absolute;left:0;top:225;width:12146;height:15411" type="#_x0000_t75">
              <v:imagedata r:id="rId78" o:title=""/>
            </v:shape>
            <v:group style="position:absolute;left:4386;top:1481;width:2828;height:3249" coordorigin="4386,1481" coordsize="2828,3249">
              <v:shape style="position:absolute;left:4386;top:1481;width:2828;height:3249" coordorigin="4386,1481" coordsize="2828,3249" path="m4386,4730l7214,4730,7214,1481,4386,1481,4386,4730e" filled="t" fillcolor="#FFFFFF" stroked="f">
                <v:path arrowok="t"/>
                <v:fill/>
              </v:shape>
              <v:shape style="position:absolute;left:4386;top:1483;width:2828;height:3247" type="#_x0000_t75">
                <v:imagedata r:id="rId79" o:title=""/>
              </v:shape>
            </v:group>
            <v:group style="position:absolute;left:7626;top:1481;width:2828;height:3249" coordorigin="7626,1481" coordsize="2828,3249">
              <v:shape style="position:absolute;left:7626;top:1481;width:2828;height:3249" coordorigin="7626,1481" coordsize="2828,3249" path="m7626,4730l10453,4730,10453,1481,7626,1481,7626,4730e" filled="t" fillcolor="#FFFFFF" stroked="f">
                <v:path arrowok="t"/>
                <v:fill/>
              </v:shape>
              <v:shape style="position:absolute;left:7626;top:1481;width:2828;height:3249" type="#_x0000_t75">
                <v:imagedata r:id="rId80" o:title=""/>
              </v:shape>
            </v:group>
            <v:group style="position:absolute;left:1134;top:5868;width:2828;height:3249" coordorigin="1134,5868" coordsize="2828,3249">
              <v:shape style="position:absolute;left:1134;top:5868;width:2828;height:3249" coordorigin="1134,5868" coordsize="2828,3249" path="m1134,9117l3962,9117,3962,5868,1134,5868,1134,9117e" filled="t" fillcolor="#FFFFFF" stroked="f">
                <v:path arrowok="t"/>
                <v:fill/>
              </v:shape>
              <v:shape style="position:absolute;left:1134;top:5868;width:2828;height:3249" type="#_x0000_t75">
                <v:imagedata r:id="rId81" o:title=""/>
              </v:shape>
            </v:group>
            <v:group style="position:absolute;left:4367;top:5869;width:2828;height:3249" coordorigin="4367,5869" coordsize="2828,3249">
              <v:shape style="position:absolute;left:4367;top:5869;width:2828;height:3249" coordorigin="4367,5869" coordsize="2828,3249" path="m4367,9118l7195,9118,7195,5869,4367,5869,4367,9118e" filled="t" fillcolor="#FFFFFF" stroked="f">
                <v:path arrowok="t"/>
                <v:fill/>
              </v:shape>
              <v:shape style="position:absolute;left:4367;top:5869;width:2828;height:3249" type="#_x0000_t75">
                <v:imagedata r:id="rId82" o:title=""/>
              </v:shape>
            </v:group>
            <v:group style="position:absolute;left:7625;top:5869;width:2828;height:3249" coordorigin="7625,5869" coordsize="2828,3249">
              <v:shape style="position:absolute;left:7625;top:5869;width:2828;height:3249" coordorigin="7625,5869" coordsize="2828,3249" path="m7625,9118l10453,9118,10453,5869,7625,5869,7625,9118e" filled="t" fillcolor="#FFFFFF" stroked="f">
                <v:path arrowok="t"/>
                <v:fill/>
              </v:shape>
              <v:shape style="position:absolute;left:7625;top:5869;width:2828;height:3249" type="#_x0000_t75">
                <v:imagedata r:id="rId83" o:title=""/>
              </v:shape>
            </v:group>
            <v:group style="position:absolute;left:1097;top:10250;width:2828;height:3249" coordorigin="1097,10250" coordsize="2828,3249">
              <v:shape style="position:absolute;left:1097;top:10250;width:2828;height:3249" coordorigin="1097,10250" coordsize="2828,3249" path="m1097,13499l3925,13499,3925,10250,1097,10250,1097,13499e" filled="t" fillcolor="#FFFFFF" stroked="f">
                <v:path arrowok="t"/>
                <v:fill/>
              </v:shape>
              <v:shape style="position:absolute;left:1097;top:10250;width:2828;height:3249" type="#_x0000_t75">
                <v:imagedata r:id="rId84" o:title=""/>
              </v:shape>
            </v:group>
            <v:group style="position:absolute;left:1115;top:1496;width:2828;height:3216" coordorigin="1115,1496" coordsize="2828,3216">
              <v:shape style="position:absolute;left:1115;top:1496;width:2828;height:3216" coordorigin="1115,1496" coordsize="2828,3216" path="m1115,4712l3943,4712,3943,1496,1115,1496,1115,4712e" filled="t" fillcolor="#FFFFFF" stroked="f">
                <v:path arrowok="t"/>
                <v:fill/>
              </v:shape>
              <v:shape style="position:absolute;left:1115;top:1628;width:2828;height:3085" type="#_x0000_t75">
                <v:imagedata r:id="rId85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262" w:lineRule="auto"/>
        <w:ind w:left="4159" w:right="148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Edito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’s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note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: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Honore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ar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pecia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Operation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Force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4"/>
          <w:b/>
          <w:bCs/>
        </w:rPr>
        <w:t>who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4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los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31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thei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live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sinc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Octobe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’s</w:t>
      </w:r>
      <w:r>
        <w:rPr>
          <w:rFonts w:ascii="Arial" w:hAnsi="Arial" w:cs="Arial" w:eastAsia="Arial"/>
          <w:sz w:val="16"/>
          <w:szCs w:val="16"/>
          <w:color w:val="FFFFFF"/>
          <w:spacing w:val="25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0"/>
          <w:b/>
          <w:bCs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i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26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b/>
          <w:bCs/>
        </w:rPr>
        <w:t>th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"/>
          <w:w w:val="104"/>
          <w:b/>
          <w:bCs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4"/>
          <w:b/>
          <w:bCs/>
        </w:rPr>
        <w:t>pea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b/>
          <w:bCs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b/>
          <w:bCs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1" w:after="0" w:line="262" w:lineRule="auto"/>
        <w:ind w:left="798" w:right="7355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Army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1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Clinton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K.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Ruiz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0" w:after="0" w:line="240" w:lineRule="auto"/>
        <w:ind w:left="101" w:right="6659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9th</w:t>
      </w:r>
      <w:r>
        <w:rPr>
          <w:rFonts w:ascii="Arial" w:hAnsi="Arial" w:cs="Arial" w:eastAsia="Arial"/>
          <w:sz w:val="16"/>
          <w:szCs w:val="16"/>
          <w:color w:val="FFFFFF"/>
          <w:spacing w:val="34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Military</w:t>
      </w:r>
      <w:r>
        <w:rPr>
          <w:rFonts w:ascii="Arial" w:hAnsi="Arial" w:cs="Arial" w:eastAsia="Arial"/>
          <w:sz w:val="16"/>
          <w:szCs w:val="16"/>
          <w:color w:val="FFFFFF"/>
          <w:spacing w:val="6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Information</w:t>
      </w:r>
      <w:r>
        <w:rPr>
          <w:rFonts w:ascii="Arial" w:hAnsi="Arial" w:cs="Arial" w:eastAsia="Arial"/>
          <w:sz w:val="16"/>
          <w:szCs w:val="16"/>
          <w:color w:val="FFFFFF"/>
          <w:spacing w:val="9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Support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17" w:after="0" w:line="240" w:lineRule="auto"/>
        <w:ind w:left="590" w:right="7148"/>
        <w:jc w:val="center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Battalion</w:t>
      </w:r>
      <w:r>
        <w:rPr>
          <w:rFonts w:ascii="Arial" w:hAnsi="Arial" w:cs="Arial" w:eastAsia="Arial"/>
          <w:sz w:val="16"/>
          <w:szCs w:val="16"/>
          <w:color w:val="FFFFFF"/>
          <w:spacing w:val="14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(Airborne)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140" w:bottom="0" w:left="1120" w:right="17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10.325pt;margin-top:5.472pt;width:770.857pt;height:602.516pt;mso-position-horizontal-relative:page;mso-position-vertical-relative:page;z-index:-2818" type="#_x0000_t75">
            <v:imagedata r:id="rId86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62" w:lineRule="auto"/>
        <w:ind w:left="7595" w:right="63"/>
        <w:jc w:val="both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combat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rescue</w:t>
      </w:r>
      <w:r>
        <w:rPr>
          <w:rFonts w:ascii="Arial" w:hAnsi="Arial" w:cs="Arial" w:eastAsia="Arial"/>
          <w:sz w:val="16"/>
          <w:szCs w:val="16"/>
          <w:color w:val="FFFFFF"/>
          <w:spacing w:val="49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o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13"/>
          <w:i/>
        </w:rPr>
        <w:t>f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ficer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rides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 </w:t>
      </w:r>
      <w:r>
        <w:rPr>
          <w:rFonts w:ascii="Arial" w:hAnsi="Arial" w:cs="Arial" w:eastAsia="Arial"/>
          <w:sz w:val="16"/>
          <w:szCs w:val="16"/>
          <w:color w:val="FFFFFF"/>
          <w:spacing w:val="2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9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minibike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at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4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Camp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8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Shelby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4"/>
          <w:i/>
        </w:rPr>
        <w:t>Auxiliary</w:t>
      </w:r>
      <w:r>
        <w:rPr>
          <w:rFonts w:ascii="Arial" w:hAnsi="Arial" w:cs="Arial" w:eastAsia="Arial"/>
          <w:sz w:val="16"/>
          <w:szCs w:val="16"/>
          <w:color w:val="FFFFFF"/>
          <w:spacing w:val="30"/>
          <w:w w:val="114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Field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2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runway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5"/>
          <w:i/>
        </w:rPr>
        <w:t>during</w:t>
      </w:r>
      <w:r>
        <w:rPr>
          <w:rFonts w:ascii="Arial" w:hAnsi="Arial" w:cs="Arial" w:eastAsia="Arial"/>
          <w:sz w:val="16"/>
          <w:szCs w:val="16"/>
          <w:color w:val="FFFFFF"/>
          <w:spacing w:val="27"/>
          <w:w w:val="115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the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Emerald</w:t>
      </w:r>
      <w:r>
        <w:rPr>
          <w:rFonts w:ascii="Arial" w:hAnsi="Arial" w:cs="Arial" w:eastAsia="Arial"/>
          <w:sz w:val="16"/>
          <w:szCs w:val="16"/>
          <w:color w:val="FFFFFF"/>
          <w:spacing w:val="20"/>
          <w:w w:val="11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3"/>
          <w:w w:val="104"/>
          <w:i/>
        </w:rPr>
        <w:t>W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arrior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7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2"/>
          <w:i/>
        </w:rPr>
        <w:t>exercise</w:t>
      </w:r>
      <w:r>
        <w:rPr>
          <w:rFonts w:ascii="Arial" w:hAnsi="Arial" w:cs="Arial" w:eastAsia="Arial"/>
          <w:sz w:val="16"/>
          <w:szCs w:val="16"/>
          <w:color w:val="FFFFFF"/>
          <w:spacing w:val="2"/>
          <w:w w:val="112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March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3.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1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Photo</w:t>
      </w:r>
      <w:r>
        <w:rPr>
          <w:rFonts w:ascii="Arial" w:hAnsi="Arial" w:cs="Arial" w:eastAsia="Arial"/>
          <w:sz w:val="16"/>
          <w:szCs w:val="16"/>
          <w:color w:val="FFFFFF"/>
          <w:spacing w:val="1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by</w:t>
      </w:r>
      <w:r>
        <w:rPr>
          <w:rFonts w:ascii="Arial" w:hAnsi="Arial" w:cs="Arial" w:eastAsia="Arial"/>
          <w:sz w:val="16"/>
          <w:szCs w:val="16"/>
          <w:color w:val="FFFFFF"/>
          <w:spacing w:val="32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-6"/>
          <w:w w:val="100"/>
          <w:i/>
        </w:rPr>
        <w:t>T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ech.</w:t>
      </w:r>
      <w:r>
        <w:rPr>
          <w:rFonts w:ascii="Arial" w:hAnsi="Arial" w:cs="Arial" w:eastAsia="Arial"/>
          <w:sz w:val="16"/>
          <w:szCs w:val="16"/>
          <w:color w:val="FFFFFF"/>
          <w:spacing w:val="41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0"/>
          <w:i/>
        </w:rPr>
        <w:t>Sgt.</w:t>
      </w:r>
      <w:r>
        <w:rPr>
          <w:rFonts w:ascii="Arial" w:hAnsi="Arial" w:cs="Arial" w:eastAsia="Arial"/>
          <w:sz w:val="16"/>
          <w:szCs w:val="16"/>
          <w:color w:val="FFFFFF"/>
          <w:spacing w:val="38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Charles</w:t>
      </w:r>
      <w:r>
        <w:rPr>
          <w:rFonts w:ascii="Arial" w:hAnsi="Arial" w:cs="Arial" w:eastAsia="Arial"/>
          <w:sz w:val="16"/>
          <w:szCs w:val="16"/>
          <w:color w:val="FFFFFF"/>
          <w:spacing w:val="-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3"/>
          <w:i/>
        </w:rPr>
        <w:t>Larkin</w:t>
      </w:r>
      <w:r>
        <w:rPr>
          <w:rFonts w:ascii="Arial" w:hAnsi="Arial" w:cs="Arial" w:eastAsia="Arial"/>
          <w:sz w:val="16"/>
          <w:szCs w:val="16"/>
          <w:color w:val="FFFFFF"/>
          <w:spacing w:val="10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10"/>
          <w:i/>
        </w:rPr>
        <w:t>S</w:t>
      </w:r>
      <w:r>
        <w:rPr>
          <w:rFonts w:ascii="Arial" w:hAnsi="Arial" w:cs="Arial" w:eastAsia="Arial"/>
          <w:sz w:val="16"/>
          <w:szCs w:val="16"/>
          <w:color w:val="FFFFFF"/>
          <w:spacing w:val="-9"/>
          <w:w w:val="110"/>
          <w:i/>
        </w:rPr>
        <w:t>r</w:t>
      </w:r>
      <w:r>
        <w:rPr>
          <w:rFonts w:ascii="Arial" w:hAnsi="Arial" w:cs="Arial" w:eastAsia="Arial"/>
          <w:sz w:val="16"/>
          <w:szCs w:val="16"/>
          <w:color w:val="FFFFFF"/>
          <w:spacing w:val="0"/>
          <w:w w:val="104"/>
          <w:i/>
        </w:rPr>
        <w:t>.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sectPr>
      <w:pgSz w:w="15840" w:h="12240" w:orient="landscape"/>
      <w:pgMar w:top="1120" w:bottom="280" w:left="226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Impact">
    <w:altName w:val="Impact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hyperlink" Target="http://www.socom.mil/" TargetMode="External"/><Relationship Id="rId7" Type="http://schemas.openxmlformats.org/officeDocument/2006/relationships/hyperlink" Target="mailto:public.affairs@socom.mil" TargetMode="External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jpg"/><Relationship Id="rId15" Type="http://schemas.openxmlformats.org/officeDocument/2006/relationships/image" Target="media/image9.png"/><Relationship Id="rId16" Type="http://schemas.openxmlformats.org/officeDocument/2006/relationships/image" Target="media/image10.jp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jpg"/><Relationship Id="rId25" Type="http://schemas.openxmlformats.org/officeDocument/2006/relationships/image" Target="media/image19.jpg"/><Relationship Id="rId26" Type="http://schemas.openxmlformats.org/officeDocument/2006/relationships/image" Target="media/image20.jpg"/><Relationship Id="rId27" Type="http://schemas.openxmlformats.org/officeDocument/2006/relationships/image" Target="media/image21.jpg"/><Relationship Id="rId28" Type="http://schemas.openxmlformats.org/officeDocument/2006/relationships/image" Target="media/image22.jpg"/><Relationship Id="rId29" Type="http://schemas.openxmlformats.org/officeDocument/2006/relationships/image" Target="media/image23.jpg"/><Relationship Id="rId30" Type="http://schemas.openxmlformats.org/officeDocument/2006/relationships/image" Target="media/image24.jpg"/><Relationship Id="rId31" Type="http://schemas.openxmlformats.org/officeDocument/2006/relationships/image" Target="media/image25.jpg"/><Relationship Id="rId32" Type="http://schemas.openxmlformats.org/officeDocument/2006/relationships/image" Target="media/image26.jpg"/><Relationship Id="rId33" Type="http://schemas.openxmlformats.org/officeDocument/2006/relationships/image" Target="media/image27.jpg"/><Relationship Id="rId34" Type="http://schemas.openxmlformats.org/officeDocument/2006/relationships/image" Target="media/image28.jpg"/><Relationship Id="rId35" Type="http://schemas.openxmlformats.org/officeDocument/2006/relationships/image" Target="media/image29.jpg"/><Relationship Id="rId36" Type="http://schemas.openxmlformats.org/officeDocument/2006/relationships/image" Target="media/image30.jpg"/><Relationship Id="rId37" Type="http://schemas.openxmlformats.org/officeDocument/2006/relationships/image" Target="media/image31.jpg"/><Relationship Id="rId38" Type="http://schemas.openxmlformats.org/officeDocument/2006/relationships/image" Target="media/image32.jpg"/><Relationship Id="rId39" Type="http://schemas.openxmlformats.org/officeDocument/2006/relationships/image" Target="media/image33.jpg"/><Relationship Id="rId40" Type="http://schemas.openxmlformats.org/officeDocument/2006/relationships/image" Target="media/image34.jpg"/><Relationship Id="rId41" Type="http://schemas.openxmlformats.org/officeDocument/2006/relationships/image" Target="media/image35.png"/><Relationship Id="rId42" Type="http://schemas.openxmlformats.org/officeDocument/2006/relationships/image" Target="media/image36.jpg"/><Relationship Id="rId43" Type="http://schemas.openxmlformats.org/officeDocument/2006/relationships/image" Target="media/image37.jpg"/><Relationship Id="rId44" Type="http://schemas.openxmlformats.org/officeDocument/2006/relationships/image" Target="media/image38.jpg"/><Relationship Id="rId45" Type="http://schemas.openxmlformats.org/officeDocument/2006/relationships/image" Target="media/image39.jpg"/><Relationship Id="rId46" Type="http://schemas.openxmlformats.org/officeDocument/2006/relationships/image" Target="media/image40.jpg"/><Relationship Id="rId47" Type="http://schemas.openxmlformats.org/officeDocument/2006/relationships/image" Target="media/image41.jpg"/><Relationship Id="rId48" Type="http://schemas.openxmlformats.org/officeDocument/2006/relationships/image" Target="media/image42.jpg"/><Relationship Id="rId49" Type="http://schemas.openxmlformats.org/officeDocument/2006/relationships/image" Target="media/image43.jpg"/><Relationship Id="rId50" Type="http://schemas.openxmlformats.org/officeDocument/2006/relationships/image" Target="media/image44.png"/><Relationship Id="rId51" Type="http://schemas.openxmlformats.org/officeDocument/2006/relationships/image" Target="media/image45.jpg"/><Relationship Id="rId52" Type="http://schemas.openxmlformats.org/officeDocument/2006/relationships/image" Target="media/image46.jpg"/><Relationship Id="rId53" Type="http://schemas.openxmlformats.org/officeDocument/2006/relationships/image" Target="media/image47.png"/><Relationship Id="rId54" Type="http://schemas.openxmlformats.org/officeDocument/2006/relationships/image" Target="media/image48.jpg"/><Relationship Id="rId55" Type="http://schemas.openxmlformats.org/officeDocument/2006/relationships/image" Target="media/image49.jpg"/><Relationship Id="rId56" Type="http://schemas.openxmlformats.org/officeDocument/2006/relationships/image" Target="media/image50.jpg"/><Relationship Id="rId57" Type="http://schemas.openxmlformats.org/officeDocument/2006/relationships/image" Target="media/image51.jpg"/><Relationship Id="rId58" Type="http://schemas.openxmlformats.org/officeDocument/2006/relationships/image" Target="media/image52.png"/><Relationship Id="rId59" Type="http://schemas.openxmlformats.org/officeDocument/2006/relationships/image" Target="media/image53.jpg"/><Relationship Id="rId60" Type="http://schemas.openxmlformats.org/officeDocument/2006/relationships/image" Target="media/image54.png"/><Relationship Id="rId61" Type="http://schemas.openxmlformats.org/officeDocument/2006/relationships/image" Target="media/image55.jpg"/><Relationship Id="rId62" Type="http://schemas.openxmlformats.org/officeDocument/2006/relationships/image" Target="media/image56.jpg"/><Relationship Id="rId63" Type="http://schemas.openxmlformats.org/officeDocument/2006/relationships/image" Target="media/image57.jpg"/><Relationship Id="rId64" Type="http://schemas.openxmlformats.org/officeDocument/2006/relationships/image" Target="media/image58.jpg"/><Relationship Id="rId65" Type="http://schemas.openxmlformats.org/officeDocument/2006/relationships/image" Target="media/image59.jpg"/><Relationship Id="rId66" Type="http://schemas.openxmlformats.org/officeDocument/2006/relationships/image" Target="media/image60.jpg"/><Relationship Id="rId67" Type="http://schemas.openxmlformats.org/officeDocument/2006/relationships/image" Target="media/image61.jpg"/><Relationship Id="rId68" Type="http://schemas.openxmlformats.org/officeDocument/2006/relationships/image" Target="media/image62.jpg"/><Relationship Id="rId69" Type="http://schemas.openxmlformats.org/officeDocument/2006/relationships/image" Target="media/image63.jpg"/><Relationship Id="rId70" Type="http://schemas.openxmlformats.org/officeDocument/2006/relationships/image" Target="media/image64.jpg"/><Relationship Id="rId71" Type="http://schemas.openxmlformats.org/officeDocument/2006/relationships/image" Target="media/image65.png"/><Relationship Id="rId72" Type="http://schemas.openxmlformats.org/officeDocument/2006/relationships/image" Target="media/image66.jpg"/><Relationship Id="rId73" Type="http://schemas.openxmlformats.org/officeDocument/2006/relationships/image" Target="media/image67.png"/><Relationship Id="rId74" Type="http://schemas.openxmlformats.org/officeDocument/2006/relationships/image" Target="media/image68.jpg"/><Relationship Id="rId75" Type="http://schemas.openxmlformats.org/officeDocument/2006/relationships/image" Target="media/image69.png"/><Relationship Id="rId76" Type="http://schemas.openxmlformats.org/officeDocument/2006/relationships/image" Target="media/image70.jpg"/><Relationship Id="rId77" Type="http://schemas.openxmlformats.org/officeDocument/2006/relationships/image" Target="media/image71.jpg"/><Relationship Id="rId78" Type="http://schemas.openxmlformats.org/officeDocument/2006/relationships/image" Target="media/image72.jpg"/><Relationship Id="rId79" Type="http://schemas.openxmlformats.org/officeDocument/2006/relationships/image" Target="media/image73.jpg"/><Relationship Id="rId80" Type="http://schemas.openxmlformats.org/officeDocument/2006/relationships/image" Target="media/image74.jpg"/><Relationship Id="rId81" Type="http://schemas.openxmlformats.org/officeDocument/2006/relationships/image" Target="media/image75.jpg"/><Relationship Id="rId82" Type="http://schemas.openxmlformats.org/officeDocument/2006/relationships/image" Target="media/image76.jpg"/><Relationship Id="rId83" Type="http://schemas.openxmlformats.org/officeDocument/2006/relationships/image" Target="media/image77.jpg"/><Relationship Id="rId84" Type="http://schemas.openxmlformats.org/officeDocument/2006/relationships/image" Target="media/image78.jpg"/><Relationship Id="rId85" Type="http://schemas.openxmlformats.org/officeDocument/2006/relationships/image" Target="media/image79.jpg"/><Relationship Id="rId86" Type="http://schemas.openxmlformats.org/officeDocument/2006/relationships/image" Target="media/image80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michael.bottoms</dc:creator>
  <dc:title>December 2012 (3).qxd</dc:title>
  <dcterms:created xsi:type="dcterms:W3CDTF">2012-12-14T15:10:31Z</dcterms:created>
  <dcterms:modified xsi:type="dcterms:W3CDTF">2012-12-14T15:10:31Z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2012-12-13T00:00:00Z</vt:filetime>
  </property>
  <property fmtid="{D5CDD505-2E9C-101B-9397-08002B2CF9AE}" pid="3" name="LastSaved">
    <vt:filetime>2012-12-14T00:00:00Z</vt:filetime>
  </property>
</Properties>
</file>